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40B" w:rsidRPr="00C34807" w:rsidRDefault="003B05B6" w:rsidP="0032041D">
      <w:pPr>
        <w:pStyle w:val="wrkWerkkaart"/>
        <w:rPr>
          <w:lang w:val="nl-NL"/>
        </w:rPr>
      </w:pPr>
      <w:r w:rsidRPr="003B05B6">
        <w:rPr>
          <w:lang w:val="nl-NL" w:eastAsia="nl-NL"/>
        </w:rPr>
        <w:drawing>
          <wp:anchor distT="0" distB="0" distL="114300" distR="114300" simplePos="0" relativeHeight="251657216" behindDoc="1" locked="1" layoutInCell="1" allowOverlap="1" wp14:anchorId="339E932A" wp14:editId="65807431">
            <wp:simplePos x="0" y="0"/>
            <wp:positionH relativeFrom="margin">
              <wp:posOffset>7620</wp:posOffset>
            </wp:positionH>
            <wp:positionV relativeFrom="page">
              <wp:posOffset>1518285</wp:posOffset>
            </wp:positionV>
            <wp:extent cx="7567930" cy="36093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cetten.balk.rood+paars+stemp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248">
        <w:rPr>
          <w:lang w:val="nl-NL"/>
        </w:rPr>
        <w:t>S</w:t>
      </w:r>
      <w:r w:rsidRPr="00C34807">
        <w:rPr>
          <w:lang w:val="nl-NL"/>
        </w:rPr>
        <w:t>t</w:t>
      </w:r>
      <w:r w:rsidR="00544248">
        <w:rPr>
          <w:lang w:val="nl-NL"/>
        </w:rPr>
        <w:t>ad</w:t>
      </w:r>
      <w:r w:rsidR="004706A3">
        <w:rPr>
          <w:lang w:val="nl-NL"/>
        </w:rPr>
        <w:t>s</w:t>
      </w:r>
      <w:r w:rsidR="00544248">
        <w:rPr>
          <w:lang w:val="nl-NL"/>
        </w:rPr>
        <w:t>natuur Fotowedstrijd</w:t>
      </w:r>
    </w:p>
    <w:p w:rsidR="0032041D" w:rsidRDefault="005C7902" w:rsidP="00502ABF">
      <w:pPr>
        <w:pStyle w:val="wrkDoelWerkkaart"/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5828A76" wp14:editId="1C06913C">
                <wp:simplePos x="0" y="0"/>
                <wp:positionH relativeFrom="column">
                  <wp:posOffset>0</wp:posOffset>
                </wp:positionH>
                <wp:positionV relativeFrom="paragraph">
                  <wp:posOffset>85504</wp:posOffset>
                </wp:positionV>
                <wp:extent cx="6101637" cy="278295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1637" cy="2782955"/>
                          <a:chOff x="-5" y="0"/>
                          <a:chExt cx="6101720" cy="2783209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-5" y="771761"/>
                            <a:ext cx="6101715" cy="20114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4248" w:rsidRPr="00544248" w:rsidRDefault="00544248" w:rsidP="00544248">
                              <w:pPr>
                                <w:pStyle w:val="Lijstalinea"/>
                                <w:numPr>
                                  <w:ilvl w:val="0"/>
                                  <w:numId w:val="8"/>
                                </w:num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544248">
                                <w:rPr>
                                  <w:color w:val="FFFFFF" w:themeColor="background1"/>
                                </w:rPr>
                                <w:t>Kennis:</w:t>
                              </w:r>
                            </w:p>
                            <w:p w:rsidR="00544248" w:rsidRPr="00544248" w:rsidRDefault="00544248" w:rsidP="00544248">
                              <w:pPr>
                                <w:pStyle w:val="Lijstalinea"/>
                                <w:numPr>
                                  <w:ilvl w:val="0"/>
                                  <w:numId w:val="8"/>
                                </w:num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544248">
                                <w:rPr>
                                  <w:color w:val="FFFFFF" w:themeColor="background1"/>
                                </w:rPr>
                                <w:t xml:space="preserve">Vaardigheid: </w:t>
                              </w:r>
                            </w:p>
                            <w:p w:rsidR="00000869" w:rsidRDefault="00000869" w:rsidP="00000869">
                              <w:pPr>
                                <w:pStyle w:val="Lijstalinea"/>
                                <w:numPr>
                                  <w:ilvl w:val="1"/>
                                  <w:numId w:val="8"/>
                                </w:num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Leerlingen kunnen planten en dieren zoeken in de schoolomgeving</w:t>
                              </w:r>
                            </w:p>
                            <w:p w:rsidR="00000869" w:rsidRPr="00000869" w:rsidRDefault="00000869" w:rsidP="00000869">
                              <w:pPr>
                                <w:pStyle w:val="Lijstalinea"/>
                                <w:numPr>
                                  <w:ilvl w:val="1"/>
                                  <w:numId w:val="8"/>
                                </w:num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000869">
                                <w:rPr>
                                  <w:color w:val="FFFFFF" w:themeColor="background1"/>
                                </w:rPr>
                                <w:t>Leerlingen kunnen aangeven wat ze mooi en lelijk vinden aan de natuur in de stad</w:t>
                              </w:r>
                            </w:p>
                            <w:p w:rsidR="00000869" w:rsidRPr="00000869" w:rsidRDefault="00000869" w:rsidP="00000869">
                              <w:pPr>
                                <w:pStyle w:val="Lijstalinea"/>
                                <w:numPr>
                                  <w:ilvl w:val="1"/>
                                  <w:numId w:val="8"/>
                                </w:num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000869">
                                <w:rPr>
                                  <w:color w:val="FFFFFF" w:themeColor="background1"/>
                                </w:rPr>
                                <w:t>Leerlingen kunnen een foto maken van iets wat ze mooi of waardevol vinden aan de natuur in de stad</w:t>
                              </w:r>
                            </w:p>
                            <w:p w:rsidR="00544248" w:rsidRPr="00544248" w:rsidRDefault="00000869" w:rsidP="00000869">
                              <w:pPr>
                                <w:pStyle w:val="Lijstalinea"/>
                                <w:numPr>
                                  <w:ilvl w:val="1"/>
                                  <w:numId w:val="8"/>
                                </w:num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000869">
                                <w:rPr>
                                  <w:color w:val="FFFFFF" w:themeColor="background1"/>
                                </w:rPr>
                                <w:t>Leerlingen kunnen uitleggen wat ze waardevol en of mooi aan vinden aan de afbeelding op de door hen genomen foto</w:t>
                              </w:r>
                            </w:p>
                            <w:p w:rsidR="00544248" w:rsidRPr="00544248" w:rsidRDefault="00544248" w:rsidP="00544248">
                              <w:pPr>
                                <w:pStyle w:val="Lijstalinea"/>
                                <w:numPr>
                                  <w:ilvl w:val="0"/>
                                  <w:numId w:val="8"/>
                                </w:num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544248">
                                <w:rPr>
                                  <w:color w:val="FFFFFF" w:themeColor="background1"/>
                                </w:rPr>
                                <w:t xml:space="preserve">Houding: </w:t>
                              </w:r>
                            </w:p>
                            <w:p w:rsidR="00544248" w:rsidRPr="00544248" w:rsidRDefault="00544248" w:rsidP="00544248">
                              <w:pPr>
                                <w:pStyle w:val="Lijstalinea"/>
                                <w:numPr>
                                  <w:ilvl w:val="1"/>
                                  <w:numId w:val="8"/>
                                </w:num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544248">
                                <w:rPr>
                                  <w:color w:val="FFFFFF" w:themeColor="background1"/>
                                </w:rPr>
                                <w:t>Leerlingen waarderen de natuur in de stad</w:t>
                              </w:r>
                            </w:p>
                            <w:p w:rsidR="00544248" w:rsidRPr="00544248" w:rsidRDefault="00544248" w:rsidP="00544248">
                              <w:pPr>
                                <w:pStyle w:val="Lijstalinea"/>
                                <w:numPr>
                                  <w:ilvl w:val="1"/>
                                  <w:numId w:val="8"/>
                                </w:num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  <w:r w:rsidRPr="00544248">
                                <w:rPr>
                                  <w:color w:val="FFFFFF" w:themeColor="background1"/>
                                </w:rPr>
                                <w:t>Leerlingen hebben een positieve houding ten opzichte van de natuur in Den Haag</w:t>
                              </w:r>
                            </w:p>
                            <w:p w:rsidR="00DA1735" w:rsidRDefault="00DA1735" w:rsidP="00A952CF">
                              <w:pPr>
                                <w:pStyle w:val="wrkTekstWitWerkkaart"/>
                                <w:ind w:left="156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610171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4F37" w:rsidRPr="004A4F37" w:rsidRDefault="004A4F37" w:rsidP="004A4F37">
                              <w:pPr>
                                <w:rPr>
                                  <w:rFonts w:cs="Arial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4A4F37">
                                <w:rPr>
                                  <w:rFonts w:cs="Arial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Les 3: Op safari in de stad. Naar buiten!</w:t>
                              </w:r>
                              <w:r w:rsidRPr="004A4F37">
                                <w:rPr>
                                  <w:rFonts w:cs="Arial"/>
                                  <w:b/>
                                  <w:noProof/>
                                  <w:color w:val="FFFFFF" w:themeColor="background1"/>
                                  <w:sz w:val="32"/>
                                  <w:szCs w:val="32"/>
                                  <w:lang w:eastAsia="nl-NL"/>
                                </w:rPr>
                                <w:t xml:space="preserve"> </w:t>
                              </w:r>
                            </w:p>
                            <w:p w:rsidR="00DA1735" w:rsidRDefault="00DA1735" w:rsidP="00A952CF">
                              <w:pPr>
                                <w:pStyle w:val="wrkTitelWerkkaart"/>
                                <w:ind w:left="156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475013"/>
                            <a:ext cx="6101715" cy="348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1735" w:rsidRDefault="00DA1735" w:rsidP="00A952CF">
                              <w:pPr>
                                <w:pStyle w:val="wrkDoelWerkkaart"/>
                                <w:ind w:left="1560"/>
                              </w:pPr>
                              <w:r w:rsidRPr="005F7344">
                                <w:t>Doel</w:t>
                              </w:r>
                              <w:r w:rsidR="00544248">
                                <w:t>en</w:t>
                              </w:r>
                            </w:p>
                            <w:p w:rsidR="00544248" w:rsidRPr="00544248" w:rsidRDefault="00544248" w:rsidP="00544248">
                              <w:pPr>
                                <w:pStyle w:val="wrkTekstWitWerkkaar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0;margin-top:6.75pt;width:480.45pt;height:219.15pt;z-index:251666432;mso-width-relative:margin;mso-height-relative:margin" coordorigin="" coordsize="61017,27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top:7717;width:61017;height:20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544248" w:rsidRPr="00544248" w:rsidRDefault="00544248" w:rsidP="00544248">
                        <w:pPr>
                          <w:pStyle w:val="Lijstalinea"/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 w:rsidRPr="00544248">
                          <w:rPr>
                            <w:color w:val="FFFFFF" w:themeColor="background1"/>
                          </w:rPr>
                          <w:t>Kennis:</w:t>
                        </w:r>
                      </w:p>
                      <w:p w:rsidR="00544248" w:rsidRPr="00544248" w:rsidRDefault="00544248" w:rsidP="00544248">
                        <w:pPr>
                          <w:pStyle w:val="Lijstalinea"/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 w:rsidRPr="00544248">
                          <w:rPr>
                            <w:color w:val="FFFFFF" w:themeColor="background1"/>
                          </w:rPr>
                          <w:t xml:space="preserve">Vaardigheid: </w:t>
                        </w:r>
                      </w:p>
                      <w:p w:rsidR="00000869" w:rsidRDefault="00000869" w:rsidP="00000869">
                        <w:pPr>
                          <w:pStyle w:val="Lijstalinea"/>
                          <w:numPr>
                            <w:ilvl w:val="1"/>
                            <w:numId w:val="8"/>
                          </w:num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Leerlingen kunnen planten en dieren zoeken in de schoolomgeving</w:t>
                        </w:r>
                      </w:p>
                      <w:p w:rsidR="00000869" w:rsidRPr="00000869" w:rsidRDefault="00000869" w:rsidP="00000869">
                        <w:pPr>
                          <w:pStyle w:val="Lijstalinea"/>
                          <w:numPr>
                            <w:ilvl w:val="1"/>
                            <w:numId w:val="8"/>
                          </w:num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 w:rsidRPr="00000869">
                          <w:rPr>
                            <w:color w:val="FFFFFF" w:themeColor="background1"/>
                          </w:rPr>
                          <w:t>Leerlingen kunnen aangeven wat ze mooi en lelijk vinden aan de natuur in de stad</w:t>
                        </w:r>
                      </w:p>
                      <w:p w:rsidR="00000869" w:rsidRPr="00000869" w:rsidRDefault="00000869" w:rsidP="00000869">
                        <w:pPr>
                          <w:pStyle w:val="Lijstalinea"/>
                          <w:numPr>
                            <w:ilvl w:val="1"/>
                            <w:numId w:val="8"/>
                          </w:num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 w:rsidRPr="00000869">
                          <w:rPr>
                            <w:color w:val="FFFFFF" w:themeColor="background1"/>
                          </w:rPr>
                          <w:t>Leerlingen kunnen een foto maken van iets wat ze mooi of waardevol vinden aan de natuur in de stad</w:t>
                        </w:r>
                      </w:p>
                      <w:p w:rsidR="00544248" w:rsidRPr="00544248" w:rsidRDefault="00000869" w:rsidP="00000869">
                        <w:pPr>
                          <w:pStyle w:val="Lijstalinea"/>
                          <w:numPr>
                            <w:ilvl w:val="1"/>
                            <w:numId w:val="8"/>
                          </w:num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 w:rsidRPr="00000869">
                          <w:rPr>
                            <w:color w:val="FFFFFF" w:themeColor="background1"/>
                          </w:rPr>
                          <w:t>Leerlingen kunnen uitleggen wat ze waardevol en of mooi aan vinden aan de afbeelding op de door hen genomen foto</w:t>
                        </w:r>
                      </w:p>
                      <w:p w:rsidR="00544248" w:rsidRPr="00544248" w:rsidRDefault="00544248" w:rsidP="00544248">
                        <w:pPr>
                          <w:pStyle w:val="Lijstalinea"/>
                          <w:numPr>
                            <w:ilvl w:val="0"/>
                            <w:numId w:val="8"/>
                          </w:num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 w:rsidRPr="00544248">
                          <w:rPr>
                            <w:color w:val="FFFFFF" w:themeColor="background1"/>
                          </w:rPr>
                          <w:t xml:space="preserve">Houding: </w:t>
                        </w:r>
                      </w:p>
                      <w:p w:rsidR="00544248" w:rsidRPr="00544248" w:rsidRDefault="00544248" w:rsidP="00544248">
                        <w:pPr>
                          <w:pStyle w:val="Lijstalinea"/>
                          <w:numPr>
                            <w:ilvl w:val="1"/>
                            <w:numId w:val="8"/>
                          </w:num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 w:rsidRPr="00544248">
                          <w:rPr>
                            <w:color w:val="FFFFFF" w:themeColor="background1"/>
                          </w:rPr>
                          <w:t>Leerlingen waarderen de natuur in de stad</w:t>
                        </w:r>
                      </w:p>
                      <w:p w:rsidR="00544248" w:rsidRPr="00544248" w:rsidRDefault="00544248" w:rsidP="00544248">
                        <w:pPr>
                          <w:pStyle w:val="Lijstalinea"/>
                          <w:numPr>
                            <w:ilvl w:val="1"/>
                            <w:numId w:val="8"/>
                          </w:num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  <w:r w:rsidRPr="00544248">
                          <w:rPr>
                            <w:color w:val="FFFFFF" w:themeColor="background1"/>
                          </w:rPr>
                          <w:t>Leerlingen hebben een positieve houding ten opzichte van de natuur in Den Haag</w:t>
                        </w:r>
                      </w:p>
                      <w:p w:rsidR="00DA1735" w:rsidRDefault="00DA1735" w:rsidP="00A952CF">
                        <w:pPr>
                          <w:pStyle w:val="wrkTekstWitWerkkaart"/>
                          <w:ind w:left="1560"/>
                        </w:pPr>
                      </w:p>
                    </w:txbxContent>
                  </v:textbox>
                </v:shape>
                <v:shape id="Text Box 5" o:spid="_x0000_s1028" type="#_x0000_t202" style="position:absolute;width:6101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4A4F37" w:rsidRPr="004A4F37" w:rsidRDefault="004A4F37" w:rsidP="004A4F37">
                        <w:pPr>
                          <w:rPr>
                            <w:rFonts w:cs="Arial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4A4F37">
                          <w:rPr>
                            <w:rFonts w:cs="Arial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Les 3: Op safari in de stad. Naar buiten!</w:t>
                        </w:r>
                        <w:r w:rsidRPr="004A4F37">
                          <w:rPr>
                            <w:rFonts w:cs="Arial"/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  <w:lang w:eastAsia="nl-NL"/>
                          </w:rPr>
                          <w:t xml:space="preserve"> </w:t>
                        </w:r>
                      </w:p>
                      <w:p w:rsidR="00DA1735" w:rsidRDefault="00DA1735" w:rsidP="00A952CF">
                        <w:pPr>
                          <w:pStyle w:val="wrkTitelWerkkaart"/>
                          <w:ind w:left="1560"/>
                        </w:pPr>
                      </w:p>
                    </w:txbxContent>
                  </v:textbox>
                </v:shape>
                <v:shape id="Text Box 6" o:spid="_x0000_s1029" type="#_x0000_t202" style="position:absolute;top:4750;width:61017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DA1735" w:rsidRDefault="00DA1735" w:rsidP="00A952CF">
                        <w:pPr>
                          <w:pStyle w:val="wrkDoelWerkkaart"/>
                          <w:ind w:left="1560"/>
                        </w:pPr>
                        <w:r w:rsidRPr="005F7344">
                          <w:t>Doel</w:t>
                        </w:r>
                        <w:r w:rsidR="00544248">
                          <w:t>en</w:t>
                        </w:r>
                      </w:p>
                      <w:p w:rsidR="00544248" w:rsidRPr="00544248" w:rsidRDefault="00544248" w:rsidP="00544248">
                        <w:pPr>
                          <w:pStyle w:val="wrkTekstWitWerkkaar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14D5B" w:rsidRPr="00C14D5B" w:rsidRDefault="00C14D5B" w:rsidP="00740E6D">
      <w:pPr>
        <w:pStyle w:val="wrkTekstWitWerkkaart"/>
      </w:pPr>
    </w:p>
    <w:p w:rsidR="002460FE" w:rsidRDefault="002460FE" w:rsidP="002460FE">
      <w:pPr>
        <w:ind w:left="993"/>
        <w:rPr>
          <w:sz w:val="52"/>
          <w:szCs w:val="52"/>
        </w:rPr>
      </w:pPr>
    </w:p>
    <w:p w:rsidR="00D14253" w:rsidRDefault="00D14253" w:rsidP="002460FE">
      <w:pPr>
        <w:ind w:left="993"/>
        <w:rPr>
          <w:sz w:val="52"/>
          <w:szCs w:val="52"/>
        </w:rPr>
      </w:pPr>
    </w:p>
    <w:p w:rsidR="00B0455A" w:rsidRDefault="00B0455A" w:rsidP="002460FE">
      <w:pPr>
        <w:ind w:left="993"/>
        <w:rPr>
          <w:sz w:val="52"/>
          <w:szCs w:val="52"/>
        </w:rPr>
      </w:pPr>
    </w:p>
    <w:p w:rsidR="00B0455A" w:rsidRDefault="00B0455A" w:rsidP="002460FE">
      <w:pPr>
        <w:ind w:left="993"/>
        <w:rPr>
          <w:sz w:val="52"/>
          <w:szCs w:val="52"/>
        </w:rPr>
      </w:pPr>
    </w:p>
    <w:p w:rsidR="00B0455A" w:rsidRDefault="00B0455A" w:rsidP="002460FE">
      <w:pPr>
        <w:ind w:left="993"/>
        <w:rPr>
          <w:sz w:val="52"/>
          <w:szCs w:val="52"/>
        </w:rPr>
      </w:pPr>
    </w:p>
    <w:p w:rsidR="00000869" w:rsidRPr="00555135" w:rsidRDefault="00000869" w:rsidP="00000869">
      <w:pPr>
        <w:rPr>
          <w:rFonts w:cs="Arial"/>
          <w:b/>
        </w:rPr>
      </w:pPr>
      <w:bookmarkStart w:id="0" w:name="StartTekstPagina1"/>
      <w:bookmarkEnd w:id="0"/>
      <w:r w:rsidRPr="00555135">
        <w:rPr>
          <w:rFonts w:cs="Arial"/>
          <w:b/>
        </w:rPr>
        <w:t>We werken nu naar de inzending van de fotowedstrijd toe. We gaan nu naar buiten!</w:t>
      </w:r>
    </w:p>
    <w:p w:rsidR="00842EDA" w:rsidRPr="00842EDA" w:rsidRDefault="00000869" w:rsidP="00842EDA">
      <w:pPr>
        <w:rPr>
          <w:rFonts w:cs="Arial"/>
        </w:rPr>
      </w:pPr>
      <w:r>
        <w:rPr>
          <w:rFonts w:cs="Arial"/>
          <w:noProof/>
          <w:lang w:eastAsia="nl-NL"/>
        </w:rPr>
        <w:drawing>
          <wp:inline distT="0" distB="0" distL="0" distR="0">
            <wp:extent cx="4436828" cy="4073438"/>
            <wp:effectExtent l="0" t="0" r="1905" b="3810"/>
            <wp:docPr id="10" name="Afbeelding 10" descr="Reiger, Vogel, Verenkleed, Natuur, Pen, Water, Vlu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iger, Vogel, Verenkleed, Natuur, Pen, Water, Vluch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263" cy="407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4CC" w:rsidRPr="00842EDA" w:rsidRDefault="00E554CC" w:rsidP="00842EDA">
      <w:pPr>
        <w:pStyle w:val="Lijstalinea"/>
        <w:widowControl w:val="0"/>
        <w:ind w:left="2421"/>
        <w:rPr>
          <w:noProof/>
          <w:sz w:val="24"/>
          <w:szCs w:val="24"/>
          <w:lang w:eastAsia="nl-NL"/>
        </w:rPr>
      </w:pPr>
    </w:p>
    <w:p w:rsidR="00B93557" w:rsidRPr="00555135" w:rsidRDefault="00B93557" w:rsidP="00B93557">
      <w:pPr>
        <w:rPr>
          <w:rFonts w:cs="Arial"/>
          <w:b/>
        </w:rPr>
      </w:pPr>
      <w:r w:rsidRPr="00555135">
        <w:rPr>
          <w:rFonts w:cs="Arial"/>
          <w:b/>
        </w:rPr>
        <w:lastRenderedPageBreak/>
        <w:t>Opdracht 1: Doe een Bioflitz</w:t>
      </w:r>
    </w:p>
    <w:p w:rsidR="00B93557" w:rsidRPr="00555135" w:rsidRDefault="00B93557" w:rsidP="00B93557">
      <w:pPr>
        <w:spacing w:after="0"/>
        <w:rPr>
          <w:rFonts w:cs="Arial"/>
        </w:rPr>
      </w:pPr>
      <w:r w:rsidRPr="00555135">
        <w:rPr>
          <w:rFonts w:cs="Arial"/>
        </w:rPr>
        <w:t xml:space="preserve">Een bioflitz een samenstelling van planten en dieren die je op een bepaalde plek kunt vinden. Dat is per habitat anders. </w:t>
      </w:r>
    </w:p>
    <w:p w:rsidR="00B93557" w:rsidRPr="00924916" w:rsidRDefault="00B93557" w:rsidP="00B93557">
      <w:pPr>
        <w:pStyle w:val="Lijstalinea"/>
        <w:numPr>
          <w:ilvl w:val="0"/>
          <w:numId w:val="11"/>
        </w:numPr>
        <w:spacing w:after="0"/>
        <w:rPr>
          <w:rFonts w:cs="Arial"/>
        </w:rPr>
      </w:pPr>
      <w:r w:rsidRPr="00924916">
        <w:rPr>
          <w:rFonts w:cs="Arial"/>
        </w:rPr>
        <w:t>Wat moet je doen: Ga per groepje in een “habitat” opzoek naar zoveel mogelijk verschillende natuur zaken.</w:t>
      </w:r>
    </w:p>
    <w:p w:rsidR="00B93557" w:rsidRPr="00924916" w:rsidRDefault="00B93557" w:rsidP="00B93557">
      <w:pPr>
        <w:pStyle w:val="Lijstalinea"/>
        <w:numPr>
          <w:ilvl w:val="0"/>
          <w:numId w:val="11"/>
        </w:numPr>
        <w:spacing w:after="0"/>
        <w:rPr>
          <w:rFonts w:cs="Arial"/>
        </w:rPr>
      </w:pPr>
      <w:r w:rsidRPr="00924916">
        <w:rPr>
          <w:rFonts w:cs="Arial"/>
        </w:rPr>
        <w:t xml:space="preserve">Nodig: </w:t>
      </w:r>
    </w:p>
    <w:p w:rsidR="00B93557" w:rsidRPr="00924916" w:rsidRDefault="00B93557" w:rsidP="00B93557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924916">
        <w:rPr>
          <w:rFonts w:cs="Arial"/>
        </w:rPr>
        <w:t>Rol behang of aan elkaar geplakte a4</w:t>
      </w:r>
    </w:p>
    <w:p w:rsidR="00B93557" w:rsidRPr="00924916" w:rsidRDefault="00B93557" w:rsidP="00B93557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924916">
        <w:rPr>
          <w:rFonts w:cs="Arial"/>
        </w:rPr>
        <w:t>(Dubbelzijdig) tape.</w:t>
      </w:r>
    </w:p>
    <w:p w:rsidR="00B93557" w:rsidRPr="00924916" w:rsidRDefault="00B93557" w:rsidP="00B93557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924916">
        <w:rPr>
          <w:rFonts w:cs="Arial"/>
        </w:rPr>
        <w:t>Schaar</w:t>
      </w:r>
    </w:p>
    <w:p w:rsidR="00B93557" w:rsidRPr="00924916" w:rsidRDefault="00B93557" w:rsidP="00B93557">
      <w:pPr>
        <w:pStyle w:val="Lijstalinea"/>
        <w:numPr>
          <w:ilvl w:val="0"/>
          <w:numId w:val="12"/>
        </w:numPr>
        <w:rPr>
          <w:rFonts w:cs="Arial"/>
        </w:rPr>
      </w:pPr>
      <w:r w:rsidRPr="00924916">
        <w:rPr>
          <w:rFonts w:cs="Arial"/>
        </w:rPr>
        <w:t>Pak van alles (blaadj</w:t>
      </w:r>
      <w:r>
        <w:rPr>
          <w:rFonts w:cs="Arial"/>
        </w:rPr>
        <w:t xml:space="preserve">es, bloemetjes, diertjes enz.) </w:t>
      </w:r>
      <w:r w:rsidRPr="00924916">
        <w:rPr>
          <w:rFonts w:cs="Arial"/>
        </w:rPr>
        <w:t>1 exemplaar. Plak de plantaardige dingen op een rij</w:t>
      </w:r>
      <w:r w:rsidRPr="00924916">
        <w:rPr>
          <w:rFonts w:cs="Arial"/>
          <w:szCs w:val="18"/>
        </w:rPr>
        <w:t xml:space="preserve">, </w:t>
      </w:r>
      <w:r w:rsidRPr="00924916">
        <w:rPr>
          <w:rFonts w:cs="Arial"/>
        </w:rPr>
        <w:t>met (dubbelzijdig) tape op het papier. De diertjes bewaar je in potjes of je maakt hier foto’s van</w:t>
      </w:r>
    </w:p>
    <w:p w:rsidR="00B93557" w:rsidRPr="00924916" w:rsidRDefault="00B93557" w:rsidP="00B93557">
      <w:pPr>
        <w:pStyle w:val="Lijstalinea"/>
        <w:numPr>
          <w:ilvl w:val="0"/>
          <w:numId w:val="12"/>
        </w:numPr>
        <w:rPr>
          <w:rFonts w:cs="Arial"/>
        </w:rPr>
      </w:pPr>
      <w:r w:rsidRPr="00924916">
        <w:rPr>
          <w:rFonts w:cs="Arial"/>
        </w:rPr>
        <w:t xml:space="preserve">Voor deze opdracht krijgen jullie 30 min. </w:t>
      </w:r>
    </w:p>
    <w:p w:rsidR="00B93557" w:rsidRPr="00555135" w:rsidRDefault="00B93557" w:rsidP="00B93557">
      <w:pPr>
        <w:spacing w:after="0"/>
        <w:rPr>
          <w:rFonts w:cs="Arial"/>
        </w:rPr>
      </w:pPr>
      <w:r w:rsidRPr="00555135">
        <w:rPr>
          <w:rFonts w:cs="Arial"/>
        </w:rPr>
        <w:t>Na 30 minuten verz</w:t>
      </w:r>
      <w:r>
        <w:rPr>
          <w:rFonts w:cs="Arial"/>
        </w:rPr>
        <w:t>amelen. Leg de 3 verschillende h</w:t>
      </w:r>
      <w:r w:rsidRPr="00555135">
        <w:rPr>
          <w:rFonts w:cs="Arial"/>
        </w:rPr>
        <w:t>abitats naast elkaar.</w:t>
      </w:r>
    </w:p>
    <w:p w:rsidR="00B93557" w:rsidRPr="00555135" w:rsidRDefault="00B93557" w:rsidP="00B93557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555135">
        <w:rPr>
          <w:rFonts w:cs="Arial"/>
        </w:rPr>
        <w:t>Wat valt je op?</w:t>
      </w:r>
    </w:p>
    <w:p w:rsidR="00B93557" w:rsidRPr="00555135" w:rsidRDefault="00B93557" w:rsidP="00B93557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555135">
        <w:rPr>
          <w:rFonts w:cs="Arial"/>
        </w:rPr>
        <w:t>Zoek de overeenkomsten?</w:t>
      </w:r>
    </w:p>
    <w:p w:rsidR="00B93557" w:rsidRPr="00555135" w:rsidRDefault="00B93557" w:rsidP="00B93557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555135">
        <w:rPr>
          <w:rFonts w:cs="Arial"/>
        </w:rPr>
        <w:t>Zoek de verschillen?</w:t>
      </w:r>
    </w:p>
    <w:p w:rsidR="00B93557" w:rsidRPr="00555135" w:rsidRDefault="00B93557" w:rsidP="00B93557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555135">
        <w:rPr>
          <w:rFonts w:cs="Arial"/>
        </w:rPr>
        <w:t>Tel de hoeveelheden. Verschilt het veel met elkaar?</w:t>
      </w:r>
    </w:p>
    <w:p w:rsidR="00B93557" w:rsidRPr="00555135" w:rsidRDefault="00B93557" w:rsidP="00B93557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555135">
        <w:rPr>
          <w:rFonts w:cs="Arial"/>
        </w:rPr>
        <w:t>Was het moeilijk?</w:t>
      </w:r>
    </w:p>
    <w:p w:rsidR="00B93557" w:rsidRPr="00000869" w:rsidRDefault="00B93557" w:rsidP="00B93557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555135">
        <w:rPr>
          <w:rFonts w:cs="Arial"/>
        </w:rPr>
        <w:t>Was je al klaar? Was er nog meer te vinden?</w:t>
      </w:r>
    </w:p>
    <w:p w:rsidR="00B93557" w:rsidRPr="00B93557" w:rsidRDefault="00B93557" w:rsidP="00B93557">
      <w:pPr>
        <w:pStyle w:val="Lijstalinea"/>
        <w:numPr>
          <w:ilvl w:val="0"/>
          <w:numId w:val="10"/>
        </w:numPr>
        <w:spacing w:after="0" w:line="240" w:lineRule="auto"/>
        <w:rPr>
          <w:rFonts w:cs="Arial"/>
        </w:rPr>
      </w:pPr>
      <w:r w:rsidRPr="00555135">
        <w:rPr>
          <w:rFonts w:cs="Arial"/>
        </w:rPr>
        <w:t>Hoe zou zo’n bioflitz er in de duinen uit zien? In de woestijn? Op de noordpool?</w:t>
      </w:r>
      <w:r>
        <w:rPr>
          <w:rFonts w:cs="Arial"/>
        </w:rPr>
        <w:br/>
      </w:r>
      <w:r w:rsidRPr="00555135">
        <w:rPr>
          <w:rFonts w:cs="Arial"/>
        </w:rPr>
        <w:t xml:space="preserve"> </w:t>
      </w:r>
      <w:r>
        <w:rPr>
          <w:rFonts w:cs="Arial"/>
        </w:rPr>
        <w:br/>
      </w:r>
      <w:r w:rsidRPr="00B93557">
        <w:rPr>
          <w:rFonts w:cs="Arial"/>
        </w:rPr>
        <w:t>Laat diertjes weer vrij op de plek waar je ze gevonden hebt.</w:t>
      </w:r>
      <w:r w:rsidRPr="00B93557">
        <w:rPr>
          <w:rFonts w:cs="Arial"/>
        </w:rPr>
        <w:br/>
      </w:r>
    </w:p>
    <w:p w:rsidR="003D5AD8" w:rsidRDefault="003D5AD8" w:rsidP="00B93557">
      <w:pPr>
        <w:keepNext/>
        <w:spacing w:after="0" w:line="240" w:lineRule="auto"/>
      </w:pPr>
      <w:r>
        <w:rPr>
          <w:rFonts w:ascii="Times New Roman" w:hAnsi="Times New Roman" w:cs="Times New Roman"/>
          <w:noProof/>
          <w:sz w:val="20"/>
          <w:szCs w:val="20"/>
          <w:lang w:eastAsia="nl-NL"/>
        </w:rPr>
        <w:drawing>
          <wp:inline distT="0" distB="0" distL="0" distR="0" wp14:anchorId="2E8BCAF2" wp14:editId="43F57FAE">
            <wp:extent cx="2944495" cy="4627245"/>
            <wp:effectExtent l="0" t="0" r="8255" b="190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AD8" w:rsidRPr="003D5AD8" w:rsidRDefault="00B93557" w:rsidP="003D5AD8">
      <w:pPr>
        <w:pStyle w:val="Bijschrift"/>
        <w:rPr>
          <w:rFonts w:cs="Arial"/>
        </w:rPr>
      </w:pPr>
      <w:r>
        <w:t xml:space="preserve">                                         </w:t>
      </w:r>
      <w:r w:rsidR="003D5AD8">
        <w:t xml:space="preserve">Afbeelding </w:t>
      </w:r>
      <w:fldSimple w:instr=" SEQ Figuur \* ARABIC ">
        <w:r w:rsidR="003D5AD8">
          <w:rPr>
            <w:noProof/>
          </w:rPr>
          <w:t>1</w:t>
        </w:r>
      </w:fldSimple>
      <w:r w:rsidR="003D5AD8">
        <w:t xml:space="preserve"> voorbeeld van een </w:t>
      </w:r>
      <w:r w:rsidR="00CD2668">
        <w:t>biof</w:t>
      </w:r>
      <w:bookmarkStart w:id="1" w:name="_GoBack"/>
      <w:bookmarkEnd w:id="1"/>
      <w:r w:rsidR="003D5AD8">
        <w:t>litz</w:t>
      </w:r>
    </w:p>
    <w:p w:rsidR="005C7902" w:rsidRPr="005C7902" w:rsidRDefault="005C7902" w:rsidP="005C7902">
      <w:pPr>
        <w:widowControl w:val="0"/>
        <w:rPr>
          <w:rFonts w:ascii="Times New Roman" w:hAnsi="Times New Roman" w:cs="Times New Roman"/>
          <w:sz w:val="20"/>
          <w:szCs w:val="20"/>
        </w:rPr>
      </w:pPr>
    </w:p>
    <w:p w:rsidR="00B93557" w:rsidRPr="00555135" w:rsidRDefault="00B93557" w:rsidP="00B93557">
      <w:pPr>
        <w:rPr>
          <w:rFonts w:cs="Arial"/>
          <w:b/>
        </w:rPr>
      </w:pPr>
      <w:r w:rsidRPr="00555135">
        <w:rPr>
          <w:rFonts w:cs="Arial"/>
          <w:b/>
        </w:rPr>
        <w:t>Opdracht 2: Op safari in de stad</w:t>
      </w:r>
    </w:p>
    <w:p w:rsidR="00B93557" w:rsidRPr="00924916" w:rsidRDefault="00B93557" w:rsidP="00B93557">
      <w:pPr>
        <w:rPr>
          <w:rFonts w:cs="Arial"/>
        </w:rPr>
      </w:pPr>
      <w:r w:rsidRPr="00924916">
        <w:rPr>
          <w:rFonts w:cs="Arial"/>
        </w:rPr>
        <w:t xml:space="preserve">Tijdens deze les ga je individueel aan de slag. Maak 3 mooie foto’s met je telefoon van (stads)natuur die jij mooi vindt. Stuur de mooiste foto in </w:t>
      </w:r>
      <w:r w:rsidRPr="00924916">
        <w:rPr>
          <w:rFonts w:cs="Arial"/>
          <w:strike/>
        </w:rPr>
        <w:t>de</w:t>
      </w:r>
      <w:r w:rsidRPr="00924916">
        <w:rPr>
          <w:rFonts w:cs="Arial"/>
        </w:rPr>
        <w:t xml:space="preserve"> voor de fotowedstrijd</w:t>
      </w:r>
    </w:p>
    <w:p w:rsidR="00B93557" w:rsidRDefault="00B93557" w:rsidP="00B93557">
      <w:pPr>
        <w:rPr>
          <w:rFonts w:cs="Arial"/>
        </w:rPr>
      </w:pPr>
      <w:r w:rsidRPr="00555135">
        <w:rPr>
          <w:rFonts w:cs="Arial"/>
        </w:rPr>
        <w:t xml:space="preserve">Stuur </w:t>
      </w:r>
      <w:r>
        <w:rPr>
          <w:rFonts w:cs="Arial"/>
        </w:rPr>
        <w:t>je mooiste foto</w:t>
      </w:r>
      <w:r w:rsidRPr="00555135">
        <w:rPr>
          <w:rFonts w:cs="Arial"/>
        </w:rPr>
        <w:t xml:space="preserve"> in naar Milieueducatie</w:t>
      </w:r>
      <w:r>
        <w:rPr>
          <w:rFonts w:cs="Arial"/>
        </w:rPr>
        <w:t xml:space="preserve"> (</w:t>
      </w:r>
      <w:hyperlink r:id="rId12" w:history="1">
        <w:r w:rsidRPr="00873F70">
          <w:rPr>
            <w:rStyle w:val="Hyperlink"/>
            <w:rFonts w:cs="Arial"/>
          </w:rPr>
          <w:t>milieueducatie.vo@denhaag.nl</w:t>
        </w:r>
      </w:hyperlink>
      <w:r>
        <w:rPr>
          <w:rFonts w:cs="Arial"/>
        </w:rPr>
        <w:t>)</w:t>
      </w:r>
      <w:r w:rsidRPr="00555135">
        <w:rPr>
          <w:rFonts w:cs="Arial"/>
        </w:rPr>
        <w:t>.</w:t>
      </w:r>
      <w:r>
        <w:rPr>
          <w:rFonts w:cs="Arial"/>
        </w:rPr>
        <w:t xml:space="preserve"> In het mailtje stuur je naast je foto</w:t>
      </w:r>
      <w:r w:rsidRPr="00924916">
        <w:rPr>
          <w:rFonts w:cs="Arial"/>
        </w:rPr>
        <w:t>:</w:t>
      </w:r>
    </w:p>
    <w:p w:rsidR="00B93557" w:rsidRPr="00924916" w:rsidRDefault="00B93557" w:rsidP="00B93557">
      <w:pPr>
        <w:pStyle w:val="Lijstalinea"/>
        <w:numPr>
          <w:ilvl w:val="0"/>
          <w:numId w:val="14"/>
        </w:numPr>
        <w:rPr>
          <w:rFonts w:cs="Arial"/>
        </w:rPr>
      </w:pPr>
      <w:r w:rsidRPr="00924916">
        <w:rPr>
          <w:rFonts w:cs="Arial"/>
        </w:rPr>
        <w:t>Informatie over jezelf (wie ben je, hoe oud ben je en op welke school je zit)</w:t>
      </w:r>
    </w:p>
    <w:p w:rsidR="00B93557" w:rsidRPr="00924916" w:rsidRDefault="00B93557" w:rsidP="00B93557">
      <w:pPr>
        <w:pStyle w:val="Lijstalinea"/>
        <w:numPr>
          <w:ilvl w:val="0"/>
          <w:numId w:val="14"/>
        </w:numPr>
        <w:spacing w:after="0" w:line="240" w:lineRule="auto"/>
        <w:rPr>
          <w:rFonts w:cs="Arial"/>
        </w:rPr>
      </w:pPr>
      <w:r w:rsidRPr="00924916">
        <w:rPr>
          <w:rFonts w:cs="Arial"/>
        </w:rPr>
        <w:t xml:space="preserve">Beschrijf waar de foto gemaakt is (dit moet in Den Haag zijn). </w:t>
      </w:r>
    </w:p>
    <w:p w:rsidR="00B93557" w:rsidRPr="00924916" w:rsidRDefault="00B93557" w:rsidP="00B93557">
      <w:pPr>
        <w:pStyle w:val="Lijstalinea"/>
        <w:numPr>
          <w:ilvl w:val="0"/>
          <w:numId w:val="14"/>
        </w:numPr>
        <w:spacing w:after="0" w:line="240" w:lineRule="auto"/>
        <w:rPr>
          <w:rFonts w:cs="Arial"/>
        </w:rPr>
      </w:pPr>
      <w:r w:rsidRPr="00924916">
        <w:rPr>
          <w:rFonts w:cs="Arial"/>
        </w:rPr>
        <w:t xml:space="preserve">Beschrijf in welke habitat je deze gefotografeerd hebt. </w:t>
      </w:r>
    </w:p>
    <w:p w:rsidR="00B93557" w:rsidRPr="00924916" w:rsidRDefault="00B93557" w:rsidP="00B93557">
      <w:pPr>
        <w:pStyle w:val="Lijstalinea"/>
        <w:numPr>
          <w:ilvl w:val="0"/>
          <w:numId w:val="14"/>
        </w:numPr>
        <w:spacing w:after="0" w:line="240" w:lineRule="auto"/>
        <w:rPr>
          <w:rFonts w:cs="Arial"/>
        </w:rPr>
      </w:pPr>
      <w:r w:rsidRPr="00924916">
        <w:rPr>
          <w:rFonts w:cs="Arial"/>
        </w:rPr>
        <w:t>En belangrijk: schrijf bij de foto waarom dit voor jou mooie (stads)natuur is.</w:t>
      </w:r>
    </w:p>
    <w:p w:rsidR="00B93557" w:rsidRPr="00924916" w:rsidRDefault="00B93557" w:rsidP="00B93557">
      <w:pPr>
        <w:spacing w:after="0" w:line="240" w:lineRule="auto"/>
        <w:rPr>
          <w:rFonts w:cs="Arial"/>
        </w:rPr>
      </w:pPr>
    </w:p>
    <w:p w:rsidR="00B93557" w:rsidRPr="00924916" w:rsidRDefault="00B93557" w:rsidP="00B93557">
      <w:pPr>
        <w:spacing w:after="0" w:line="240" w:lineRule="auto"/>
        <w:rPr>
          <w:rFonts w:cs="Arial"/>
        </w:rPr>
      </w:pPr>
      <w:r w:rsidRPr="00924916">
        <w:rPr>
          <w:rFonts w:cs="Arial"/>
        </w:rPr>
        <w:t>Voor meer informatie over de wedstrijd kijk je op;</w:t>
      </w:r>
    </w:p>
    <w:p w:rsidR="00B93557" w:rsidRPr="00021C02" w:rsidRDefault="00CD2668" w:rsidP="00B93557">
      <w:pPr>
        <w:spacing w:after="0" w:line="240" w:lineRule="auto"/>
        <w:rPr>
          <w:rFonts w:cs="Arial"/>
        </w:rPr>
      </w:pPr>
      <w:hyperlink r:id="rId13" w:history="1">
        <w:r w:rsidR="00B93557" w:rsidRPr="00873F70">
          <w:rPr>
            <w:rStyle w:val="Hyperlink"/>
            <w:rFonts w:cs="Arial"/>
          </w:rPr>
          <w:t>https://www.hethaagsegroen.nl/het+groen+in/natuurfoto/default.aspx</w:t>
        </w:r>
      </w:hyperlink>
      <w:r w:rsidR="00B93557">
        <w:rPr>
          <w:rFonts w:cs="Arial"/>
        </w:rPr>
        <w:t xml:space="preserve"> </w:t>
      </w:r>
    </w:p>
    <w:p w:rsidR="00B93557" w:rsidRPr="00924916" w:rsidRDefault="00B93557" w:rsidP="00B93557">
      <w:pPr>
        <w:pStyle w:val="wrkTekstWerkkaart"/>
        <w:ind w:left="1701"/>
        <w:rPr>
          <w:szCs w:val="20"/>
        </w:rPr>
      </w:pPr>
    </w:p>
    <w:p w:rsidR="00B93557" w:rsidRPr="00924916" w:rsidRDefault="00B93557" w:rsidP="00B93557">
      <w:pPr>
        <w:pStyle w:val="wrkTekstWerkkaart"/>
        <w:ind w:left="1701"/>
      </w:pPr>
      <w:r w:rsidRPr="00924916">
        <w:rPr>
          <w:b/>
          <w:sz w:val="18"/>
          <w:szCs w:val="18"/>
        </w:rPr>
        <w:t xml:space="preserve">Tip:  </w:t>
      </w:r>
      <w:r w:rsidRPr="00924916">
        <w:rPr>
          <w:sz w:val="18"/>
          <w:szCs w:val="18"/>
        </w:rPr>
        <w:t>op de site van de wedstrijd staan enkele tips om een mooie foto te maken met je mobiel. Succes en we zien je foto graag tegemoet.</w:t>
      </w:r>
    </w:p>
    <w:p w:rsidR="00B93557" w:rsidRPr="005C7902" w:rsidRDefault="00B93557" w:rsidP="00B93557">
      <w:pPr>
        <w:pStyle w:val="wrkTekstWerkkaart"/>
        <w:ind w:left="1701"/>
        <w:rPr>
          <w:szCs w:val="20"/>
        </w:rPr>
      </w:pPr>
    </w:p>
    <w:p w:rsidR="002460FE" w:rsidRDefault="002460FE" w:rsidP="005C7902">
      <w:pPr>
        <w:pStyle w:val="wrkTekstWerkkaart"/>
        <w:rPr>
          <w:szCs w:val="20"/>
        </w:rPr>
      </w:pPr>
      <w:r w:rsidRPr="005C7902">
        <w:rPr>
          <w:szCs w:val="20"/>
        </w:rPr>
        <w:tab/>
      </w:r>
    </w:p>
    <w:p w:rsidR="005C7902" w:rsidRDefault="005C7902" w:rsidP="005C7902">
      <w:pPr>
        <w:pStyle w:val="wrkTekstWerkkaart"/>
        <w:rPr>
          <w:szCs w:val="20"/>
        </w:rPr>
      </w:pPr>
    </w:p>
    <w:p w:rsidR="005C7902" w:rsidRDefault="005C7902" w:rsidP="005C7902">
      <w:pPr>
        <w:pStyle w:val="wrkTekstWerkkaart"/>
        <w:rPr>
          <w:szCs w:val="20"/>
        </w:rPr>
      </w:pPr>
    </w:p>
    <w:p w:rsidR="005C7902" w:rsidRDefault="005C7902" w:rsidP="005C7902">
      <w:pPr>
        <w:pStyle w:val="wrkTekstWerkkaart"/>
        <w:rPr>
          <w:szCs w:val="20"/>
        </w:rPr>
      </w:pPr>
    </w:p>
    <w:p w:rsidR="005C7902" w:rsidRDefault="005C7902" w:rsidP="005C7902">
      <w:pPr>
        <w:pStyle w:val="wrkTekstWerkkaart"/>
        <w:rPr>
          <w:szCs w:val="20"/>
        </w:rPr>
      </w:pPr>
    </w:p>
    <w:p w:rsidR="005C7902" w:rsidRDefault="005C7902" w:rsidP="005C7902">
      <w:pPr>
        <w:pStyle w:val="wrkTekstWerkkaart"/>
        <w:rPr>
          <w:szCs w:val="20"/>
        </w:rPr>
      </w:pPr>
    </w:p>
    <w:p w:rsidR="005C7902" w:rsidRDefault="005C7902" w:rsidP="005C7902">
      <w:pPr>
        <w:pStyle w:val="wrkTekstWerkkaart"/>
        <w:rPr>
          <w:sz w:val="52"/>
        </w:rPr>
      </w:pPr>
    </w:p>
    <w:p w:rsidR="005C7902" w:rsidRDefault="005C7902" w:rsidP="005C7902">
      <w:pPr>
        <w:pStyle w:val="wrkTekstWerkkaart"/>
        <w:rPr>
          <w:sz w:val="52"/>
        </w:rPr>
      </w:pPr>
    </w:p>
    <w:p w:rsidR="00E554CC" w:rsidRDefault="00E554CC" w:rsidP="002460FE">
      <w:pPr>
        <w:pStyle w:val="wrkDoelGroenWerkkaart"/>
      </w:pPr>
    </w:p>
    <w:p w:rsidR="00C97A4D" w:rsidRPr="00021C02" w:rsidRDefault="00C97A4D" w:rsidP="00021C02">
      <w:pPr>
        <w:ind w:left="0"/>
        <w:rPr>
          <w:noProof/>
          <w:sz w:val="24"/>
          <w:szCs w:val="24"/>
          <w:lang w:eastAsia="nl-NL"/>
        </w:rPr>
      </w:pPr>
    </w:p>
    <w:sectPr w:rsidR="00C97A4D" w:rsidRPr="00021C02" w:rsidSect="00B93557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274" w:bottom="709" w:left="0" w:header="221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4CB" w:rsidRDefault="001A44CB" w:rsidP="00012F48">
      <w:pPr>
        <w:spacing w:after="0" w:line="240" w:lineRule="auto"/>
      </w:pPr>
      <w:r>
        <w:separator/>
      </w:r>
    </w:p>
  </w:endnote>
  <w:endnote w:type="continuationSeparator" w:id="0">
    <w:p w:rsidR="001A44CB" w:rsidRDefault="001A44CB" w:rsidP="0001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735" w:rsidRDefault="00DA1735">
    <w:pPr>
      <w:pStyle w:val="Voet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61142D4" wp14:editId="3F3DB7CD">
              <wp:simplePos x="0" y="0"/>
              <wp:positionH relativeFrom="page">
                <wp:posOffset>-31805</wp:posOffset>
              </wp:positionH>
              <wp:positionV relativeFrom="paragraph">
                <wp:posOffset>-414821</wp:posOffset>
              </wp:positionV>
              <wp:extent cx="7744570" cy="545726"/>
              <wp:effectExtent l="0" t="0" r="8890" b="6985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4570" cy="545726"/>
                        <a:chOff x="-42703" y="0"/>
                        <a:chExt cx="7744570" cy="545726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42703" y="222426"/>
                          <a:ext cx="7744570" cy="3233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Text Box 12"/>
                      <wps:cNvSpPr txBox="1"/>
                      <wps:spPr>
                        <a:xfrm>
                          <a:off x="3776870" y="0"/>
                          <a:ext cx="230400" cy="26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1735" w:rsidRPr="0011309A" w:rsidRDefault="00DA1735" w:rsidP="0011309A">
                            <w:pPr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 w:rsidRPr="0011309A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1309A">
                              <w:rPr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11309A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D2668">
                              <w:rPr>
                                <w:noProof/>
                                <w:sz w:val="20"/>
                                <w:szCs w:val="20"/>
                              </w:rPr>
                              <w:t>3</w:t>
                            </w:r>
                            <w:r w:rsidRPr="0011309A">
                              <w:rPr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oup 13" o:spid="_x0000_s1031" style="position:absolute;left:0;text-align:left;margin-left:-2.5pt;margin-top:-32.65pt;width:609.8pt;height:42.95pt;z-index:251670528;mso-position-horizontal-relative:page;mso-width-relative:margin" coordorigin="-427" coordsize="77445,54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jooor48/wA0wooooAKKKKAC&#10;iiigAooooAKKKKACiiigAooooAKKKKACiiigAooooAKKKKACiiigAooooAKKKKACiiigAooooAKK&#10;KKACiiigAooooAKKKKACiiigAooooAKKKKACiiigAooooAKKKKACiiigAooooAKKKKAAnHNVdU1a&#10;00q1+1XUu0fw4PLfSq/iDxHZ6HBiRg00n+rhXr9T7VxGp6jearctdXkxZm+76KPQCs5y5dj0sDl8&#10;sR70tI/n6f5k+ua9da7N5rgQwj/VwKP5+9Uck8mkVQvT60tYbu73PpYU404qMVZBRRRTL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32" type="#_x0000_t75" style="position:absolute;left:-427;top:2224;width:77445;height:3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xPlHDAAAA2wAAAA8AAABkcnMvZG93bnJldi54bWxEj0FrwkAUhO8F/8PyCt7qpiKSRlcRUegl&#10;SNOm50f2mQSzb+PuNkn/fbdQ6HGYmW+Y7X4ynRjI+daygudFAoK4srrlWsHH+/kpBeEDssbOMin4&#10;Jg/73exhi5m2I7/RUIRaRAj7DBU0IfSZlL5qyKBf2J44elfrDIYoXS21wzHCTSeXSbKWBluOCw32&#10;dGyouhVfRsFnX5+G891f8nLIV1SFUru0VGr+OB02IAJN4T/8137VCpYv8Psl/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E+UcMAAADbAAAADwAAAAAAAAAAAAAAAACf&#10;AgAAZHJzL2Rvd25yZXYueG1sUEsFBgAAAAAEAAQA9wAAAI8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3" type="#_x0000_t202" style="position:absolute;left:37768;width:2304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<v:textbox>
                  <w:txbxContent>
                    <w:p w:rsidR="00DA1735" w:rsidRPr="0011309A" w:rsidRDefault="00DA1735" w:rsidP="0011309A">
                      <w:pPr>
                        <w:ind w:left="0"/>
                        <w:rPr>
                          <w:sz w:val="20"/>
                          <w:szCs w:val="20"/>
                        </w:rPr>
                      </w:pPr>
                      <w:r w:rsidRPr="0011309A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11309A">
                        <w:rPr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Pr="0011309A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CD2668">
                        <w:rPr>
                          <w:noProof/>
                          <w:sz w:val="20"/>
                          <w:szCs w:val="20"/>
                        </w:rPr>
                        <w:t>3</w:t>
                      </w:r>
                      <w:r w:rsidRPr="0011309A">
                        <w:rPr>
                          <w:noProof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735" w:rsidRDefault="00DA1735">
    <w:pPr>
      <w:pStyle w:val="Voet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46AB39F" wp14:editId="4C79A9E3">
              <wp:simplePos x="0" y="0"/>
              <wp:positionH relativeFrom="column">
                <wp:posOffset>-7951</wp:posOffset>
              </wp:positionH>
              <wp:positionV relativeFrom="paragraph">
                <wp:posOffset>-422772</wp:posOffset>
              </wp:positionV>
              <wp:extent cx="7632203" cy="554364"/>
              <wp:effectExtent l="0" t="0" r="6985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2203" cy="554364"/>
                        <a:chOff x="-373" y="0"/>
                        <a:chExt cx="7632203" cy="554364"/>
                      </a:xfrm>
                    </wpg:grpSpPr>
                    <pic:pic xmlns:pic="http://schemas.openxmlformats.org/drawingml/2006/picture">
                      <pic:nvPicPr>
                        <pic:cNvPr id="32" name="Picture 3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373" y="230514"/>
                          <a:ext cx="7632203" cy="3238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Text Box 9"/>
                      <wps:cNvSpPr txBox="1"/>
                      <wps:spPr>
                        <a:xfrm>
                          <a:off x="3776870" y="0"/>
                          <a:ext cx="230400" cy="26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735" w:rsidRPr="0011309A" w:rsidRDefault="00DA1735">
                            <w:pPr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 w:rsidRPr="0011309A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1309A">
                              <w:rPr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11309A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D2668">
                              <w:rPr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11309A">
                              <w:rPr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oup 14" o:spid="_x0000_s1034" style="position:absolute;left:0;text-align:left;margin-left:-.65pt;margin-top:-33.3pt;width:600.95pt;height:43.65pt;z-index:251667456;mso-width-relative:margin" coordorigin="-3" coordsize="76322,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35" type="#_x0000_t75" style="position:absolute;left:-3;top:2305;width:76321;height:3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oR3XFAAAA2wAAAA8AAABkcnMvZG93bnJldi54bWxEj0FrwkAUhO+F/oflFXopdVOFoGk2UgpS&#10;vRQSRdrbI/tMgtm3IbvVxF/fFQSPw8x8w6TLwbTiRL1rLCt4m0QgiEurG64U7Lar1zkI55E1tpZJ&#10;wUgOltnjQ4qJtmfO6VT4SgQIuwQV1N53iZSurMmgm9iOOHgH2xv0QfaV1D2eA9y0chpFsTTYcFio&#10;saPPmspj8WcU/O7j7SbHhVlFL9+Lr59RXixLpZ6fho93EJ4Gfw/f2mutYDaF65fwA2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KEd1xQAAANsAAAAPAAAAAAAAAAAAAAAA&#10;AJ8CAABkcnMvZG93bnJldi54bWxQSwUGAAAAAAQABAD3AAAAkQM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6" type="#_x0000_t202" style="position:absolute;left:37768;width:2304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<v:textbox>
                  <w:txbxContent>
                    <w:p w:rsidR="00DA1735" w:rsidRPr="0011309A" w:rsidRDefault="00DA1735">
                      <w:pPr>
                        <w:ind w:left="0"/>
                        <w:rPr>
                          <w:sz w:val="20"/>
                          <w:szCs w:val="20"/>
                        </w:rPr>
                      </w:pPr>
                      <w:r w:rsidRPr="0011309A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11309A">
                        <w:rPr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Pr="0011309A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CD2668">
                        <w:rPr>
                          <w:noProof/>
                          <w:sz w:val="20"/>
                          <w:szCs w:val="20"/>
                        </w:rPr>
                        <w:t>1</w:t>
                      </w:r>
                      <w:r w:rsidRPr="0011309A">
                        <w:rPr>
                          <w:noProof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4CB" w:rsidRDefault="001A44CB" w:rsidP="00012F48">
      <w:pPr>
        <w:spacing w:after="0" w:line="240" w:lineRule="auto"/>
      </w:pPr>
      <w:r>
        <w:separator/>
      </w:r>
    </w:p>
  </w:footnote>
  <w:footnote w:type="continuationSeparator" w:id="0">
    <w:p w:rsidR="001A44CB" w:rsidRDefault="001A44CB" w:rsidP="0001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735" w:rsidRDefault="00DA1735">
    <w:pPr>
      <w:pStyle w:val="Koptekst"/>
    </w:pPr>
  </w:p>
  <w:p w:rsidR="00DA1735" w:rsidRDefault="00DA1735">
    <w:pPr>
      <w:pStyle w:val="Koptekst"/>
    </w:pPr>
  </w:p>
  <w:p w:rsidR="00DA1735" w:rsidRDefault="00DA1735">
    <w:pPr>
      <w:pStyle w:val="Koptekst"/>
    </w:pPr>
  </w:p>
  <w:p w:rsidR="00DA1735" w:rsidRDefault="00DA1735">
    <w:pPr>
      <w:pStyle w:val="Koptekst"/>
    </w:pPr>
    <w:r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0D11A35" wp14:editId="20E764F5">
              <wp:simplePos x="0" y="0"/>
              <wp:positionH relativeFrom="page">
                <wp:posOffset>360045</wp:posOffset>
              </wp:positionH>
              <wp:positionV relativeFrom="page">
                <wp:posOffset>1080135</wp:posOffset>
              </wp:positionV>
              <wp:extent cx="3286800" cy="475200"/>
              <wp:effectExtent l="0" t="0" r="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6800" cy="475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1735" w:rsidRPr="00753B17" w:rsidRDefault="00DA1735" w:rsidP="007854EC">
                          <w:pPr>
                            <w:pStyle w:val="wrkWerkkaart"/>
                            <w:ind w:left="284"/>
                            <w:rPr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28.35pt;margin-top:85.05pt;width:258.8pt;height:3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" filled="f" stroked="f">
              <v:textbox>
                <w:txbxContent>
                  <w:p w:rsidR="00DA1735" w:rsidRPr="00753B17" w:rsidRDefault="00DA1735" w:rsidP="007854EC">
                    <w:pPr>
                      <w:pStyle w:val="wrkWerkkaart"/>
                      <w:ind w:left="284"/>
                      <w:rPr>
                        <w:szCs w:val="32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nl-NL"/>
      </w:rPr>
      <w:drawing>
        <wp:anchor distT="0" distB="0" distL="114300" distR="114300" simplePos="0" relativeHeight="251657216" behindDoc="1" locked="1" layoutInCell="1" allowOverlap="0" wp14:anchorId="6818CEA9" wp14:editId="1ABD2A6C">
          <wp:simplePos x="0" y="0"/>
          <wp:positionH relativeFrom="margin">
            <wp:align>left</wp:align>
          </wp:positionH>
          <wp:positionV relativeFrom="page">
            <wp:align>top</wp:align>
          </wp:positionV>
          <wp:extent cx="7863840" cy="1816735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cetten.paars.pag.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6714" cy="1817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735" w:rsidRDefault="00DA1735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3120" behindDoc="0" locked="0" layoutInCell="1" allowOverlap="1" wp14:anchorId="3DC105D2" wp14:editId="310914AB">
          <wp:simplePos x="0" y="0"/>
          <wp:positionH relativeFrom="page">
            <wp:posOffset>66675</wp:posOffset>
          </wp:positionH>
          <wp:positionV relativeFrom="paragraph">
            <wp:posOffset>-1323975</wp:posOffset>
          </wp:positionV>
          <wp:extent cx="3189600" cy="134280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H-NL-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9600" cy="134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908AB"/>
    <w:multiLevelType w:val="hybridMultilevel"/>
    <w:tmpl w:val="BA46A7D6"/>
    <w:lvl w:ilvl="0" w:tplc="0413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3A6025C4"/>
    <w:multiLevelType w:val="hybridMultilevel"/>
    <w:tmpl w:val="FCBA0690"/>
    <w:lvl w:ilvl="0" w:tplc="6A12C062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616E96"/>
    <w:multiLevelType w:val="hybridMultilevel"/>
    <w:tmpl w:val="6400D6B2"/>
    <w:lvl w:ilvl="0" w:tplc="0413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">
    <w:nsid w:val="464219C5"/>
    <w:multiLevelType w:val="hybridMultilevel"/>
    <w:tmpl w:val="B3D69FB8"/>
    <w:lvl w:ilvl="0" w:tplc="0413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466B283E"/>
    <w:multiLevelType w:val="hybridMultilevel"/>
    <w:tmpl w:val="2F426532"/>
    <w:lvl w:ilvl="0" w:tplc="0413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>
    <w:nsid w:val="46E467E0"/>
    <w:multiLevelType w:val="hybridMultilevel"/>
    <w:tmpl w:val="579A19D2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>
    <w:nsid w:val="4B206275"/>
    <w:multiLevelType w:val="hybridMultilevel"/>
    <w:tmpl w:val="F8E8928E"/>
    <w:lvl w:ilvl="0" w:tplc="0413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4E3519D6"/>
    <w:multiLevelType w:val="hybridMultilevel"/>
    <w:tmpl w:val="3F3C6D7C"/>
    <w:lvl w:ilvl="0" w:tplc="4468CB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1A26F2"/>
    <w:multiLevelType w:val="hybridMultilevel"/>
    <w:tmpl w:val="3142340A"/>
    <w:lvl w:ilvl="0" w:tplc="4468CBCC">
      <w:numFmt w:val="bullet"/>
      <w:lvlText w:val=""/>
      <w:lvlJc w:val="left"/>
      <w:pPr>
        <w:ind w:left="2421" w:hanging="360"/>
      </w:pPr>
      <w:rPr>
        <w:rFonts w:ascii="Symbol" w:eastAsiaTheme="minorHAnsi" w:hAnsi="Symbol" w:cstheme="minorBidi" w:hint="default"/>
      </w:rPr>
    </w:lvl>
    <w:lvl w:ilvl="1" w:tplc="0413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>
    <w:nsid w:val="5ED26C55"/>
    <w:multiLevelType w:val="hybridMultilevel"/>
    <w:tmpl w:val="F084ABAE"/>
    <w:lvl w:ilvl="0" w:tplc="0413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1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8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541" w:hanging="360"/>
      </w:pPr>
      <w:rPr>
        <w:rFonts w:ascii="Wingdings" w:hAnsi="Wingdings" w:hint="default"/>
      </w:rPr>
    </w:lvl>
  </w:abstractNum>
  <w:abstractNum w:abstractNumId="10">
    <w:nsid w:val="5F686CB7"/>
    <w:multiLevelType w:val="multilevel"/>
    <w:tmpl w:val="FCF0241A"/>
    <w:lvl w:ilvl="0">
      <w:start w:val="1"/>
      <w:numFmt w:val="decimal"/>
      <w:pStyle w:val="Bijdragevan-lingenn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69BE6104"/>
    <w:multiLevelType w:val="hybridMultilevel"/>
    <w:tmpl w:val="579A19D2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>
    <w:nsid w:val="6A9F1697"/>
    <w:multiLevelType w:val="hybridMultilevel"/>
    <w:tmpl w:val="A614DA28"/>
    <w:lvl w:ilvl="0" w:tplc="04130003">
      <w:start w:val="1"/>
      <w:numFmt w:val="bullet"/>
      <w:lvlText w:val="o"/>
      <w:lvlJc w:val="left"/>
      <w:pPr>
        <w:ind w:left="2421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>
    <w:nsid w:val="75EB14D5"/>
    <w:multiLevelType w:val="hybridMultilevel"/>
    <w:tmpl w:val="579A19D2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5"/>
  </w:num>
  <w:num w:numId="5">
    <w:abstractNumId w:val="13"/>
  </w:num>
  <w:num w:numId="6">
    <w:abstractNumId w:val="2"/>
  </w:num>
  <w:num w:numId="7">
    <w:abstractNumId w:val="3"/>
  </w:num>
  <w:num w:numId="8">
    <w:abstractNumId w:val="7"/>
  </w:num>
  <w:num w:numId="9">
    <w:abstractNumId w:val="0"/>
  </w:num>
  <w:num w:numId="10">
    <w:abstractNumId w:val="9"/>
  </w:num>
  <w:num w:numId="11">
    <w:abstractNumId w:val="4"/>
  </w:num>
  <w:num w:numId="12">
    <w:abstractNumId w:val="6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02"/>
    <w:rsid w:val="00000869"/>
    <w:rsid w:val="00012F48"/>
    <w:rsid w:val="00021C02"/>
    <w:rsid w:val="0006059F"/>
    <w:rsid w:val="00061C65"/>
    <w:rsid w:val="0008207C"/>
    <w:rsid w:val="000B7C63"/>
    <w:rsid w:val="000E370E"/>
    <w:rsid w:val="000E6060"/>
    <w:rsid w:val="000F7AEA"/>
    <w:rsid w:val="00105CB9"/>
    <w:rsid w:val="0011309A"/>
    <w:rsid w:val="00174E95"/>
    <w:rsid w:val="001A14B7"/>
    <w:rsid w:val="001A44CB"/>
    <w:rsid w:val="001A51F5"/>
    <w:rsid w:val="001A7DB2"/>
    <w:rsid w:val="00214A8F"/>
    <w:rsid w:val="00220284"/>
    <w:rsid w:val="0022124A"/>
    <w:rsid w:val="002457C6"/>
    <w:rsid w:val="002460FE"/>
    <w:rsid w:val="00256281"/>
    <w:rsid w:val="002836C4"/>
    <w:rsid w:val="002A240B"/>
    <w:rsid w:val="002A5C09"/>
    <w:rsid w:val="002C5727"/>
    <w:rsid w:val="002C7040"/>
    <w:rsid w:val="002D691F"/>
    <w:rsid w:val="002E5C26"/>
    <w:rsid w:val="002F2D20"/>
    <w:rsid w:val="0032041D"/>
    <w:rsid w:val="00334A4C"/>
    <w:rsid w:val="00344960"/>
    <w:rsid w:val="00365873"/>
    <w:rsid w:val="003760A4"/>
    <w:rsid w:val="00376719"/>
    <w:rsid w:val="003B05B6"/>
    <w:rsid w:val="003D00DD"/>
    <w:rsid w:val="003D5AD8"/>
    <w:rsid w:val="0043449B"/>
    <w:rsid w:val="004706A3"/>
    <w:rsid w:val="00494AC7"/>
    <w:rsid w:val="004A4F37"/>
    <w:rsid w:val="004B2F6A"/>
    <w:rsid w:val="004E18D0"/>
    <w:rsid w:val="004E6C82"/>
    <w:rsid w:val="00502ABF"/>
    <w:rsid w:val="005123E9"/>
    <w:rsid w:val="00544248"/>
    <w:rsid w:val="005530B8"/>
    <w:rsid w:val="00566D19"/>
    <w:rsid w:val="00574B4C"/>
    <w:rsid w:val="00574EEC"/>
    <w:rsid w:val="00582CB8"/>
    <w:rsid w:val="00590F37"/>
    <w:rsid w:val="00597AF1"/>
    <w:rsid w:val="005A1634"/>
    <w:rsid w:val="005C7902"/>
    <w:rsid w:val="005E4F3D"/>
    <w:rsid w:val="005F7344"/>
    <w:rsid w:val="00607631"/>
    <w:rsid w:val="00611976"/>
    <w:rsid w:val="006179C9"/>
    <w:rsid w:val="00623E56"/>
    <w:rsid w:val="0068238D"/>
    <w:rsid w:val="00695C5F"/>
    <w:rsid w:val="006A6E22"/>
    <w:rsid w:val="006B5ACF"/>
    <w:rsid w:val="006D523C"/>
    <w:rsid w:val="00706E99"/>
    <w:rsid w:val="00740E6D"/>
    <w:rsid w:val="00773C16"/>
    <w:rsid w:val="007854EC"/>
    <w:rsid w:val="007A0B70"/>
    <w:rsid w:val="007A21F7"/>
    <w:rsid w:val="007C7247"/>
    <w:rsid w:val="007F7708"/>
    <w:rsid w:val="00810427"/>
    <w:rsid w:val="0081693C"/>
    <w:rsid w:val="008318D4"/>
    <w:rsid w:val="00842EDA"/>
    <w:rsid w:val="00856B20"/>
    <w:rsid w:val="0086482D"/>
    <w:rsid w:val="008B0E34"/>
    <w:rsid w:val="008B6CD7"/>
    <w:rsid w:val="008E514A"/>
    <w:rsid w:val="009149DC"/>
    <w:rsid w:val="009227AE"/>
    <w:rsid w:val="00931E88"/>
    <w:rsid w:val="00961BE6"/>
    <w:rsid w:val="0096386D"/>
    <w:rsid w:val="00970E8B"/>
    <w:rsid w:val="009846BB"/>
    <w:rsid w:val="009D6414"/>
    <w:rsid w:val="009E58DF"/>
    <w:rsid w:val="009F1507"/>
    <w:rsid w:val="009F6751"/>
    <w:rsid w:val="00A0696F"/>
    <w:rsid w:val="00A156C2"/>
    <w:rsid w:val="00A20651"/>
    <w:rsid w:val="00A55EAA"/>
    <w:rsid w:val="00A952CF"/>
    <w:rsid w:val="00AB2CF9"/>
    <w:rsid w:val="00B0455A"/>
    <w:rsid w:val="00B45BED"/>
    <w:rsid w:val="00B8457A"/>
    <w:rsid w:val="00B86821"/>
    <w:rsid w:val="00B872AC"/>
    <w:rsid w:val="00B92D64"/>
    <w:rsid w:val="00B93557"/>
    <w:rsid w:val="00BA6E4D"/>
    <w:rsid w:val="00BC77E9"/>
    <w:rsid w:val="00BF2819"/>
    <w:rsid w:val="00C14D5B"/>
    <w:rsid w:val="00C24271"/>
    <w:rsid w:val="00C32905"/>
    <w:rsid w:val="00C34807"/>
    <w:rsid w:val="00C367BE"/>
    <w:rsid w:val="00C37E15"/>
    <w:rsid w:val="00C469F6"/>
    <w:rsid w:val="00C76237"/>
    <w:rsid w:val="00C94C9F"/>
    <w:rsid w:val="00C97A4D"/>
    <w:rsid w:val="00CC269B"/>
    <w:rsid w:val="00CC2CD1"/>
    <w:rsid w:val="00CD2668"/>
    <w:rsid w:val="00D04D6D"/>
    <w:rsid w:val="00D065F1"/>
    <w:rsid w:val="00D12B29"/>
    <w:rsid w:val="00D14253"/>
    <w:rsid w:val="00D86612"/>
    <w:rsid w:val="00D95307"/>
    <w:rsid w:val="00DA1735"/>
    <w:rsid w:val="00DA3F0C"/>
    <w:rsid w:val="00DB240F"/>
    <w:rsid w:val="00DE5BCC"/>
    <w:rsid w:val="00DF66B8"/>
    <w:rsid w:val="00E13082"/>
    <w:rsid w:val="00E30C4D"/>
    <w:rsid w:val="00E34C4E"/>
    <w:rsid w:val="00E411D0"/>
    <w:rsid w:val="00E4334F"/>
    <w:rsid w:val="00E554CC"/>
    <w:rsid w:val="00E63413"/>
    <w:rsid w:val="00EA3E40"/>
    <w:rsid w:val="00F062B3"/>
    <w:rsid w:val="00F86E91"/>
    <w:rsid w:val="00FA4D7D"/>
    <w:rsid w:val="00FB0BBB"/>
    <w:rsid w:val="00FC1799"/>
    <w:rsid w:val="00FC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F7344"/>
    <w:pPr>
      <w:ind w:left="1701"/>
    </w:pPr>
    <w:rPr>
      <w:rFonts w:ascii="Arial" w:hAnsi="Arial"/>
      <w:sz w:val="18"/>
    </w:rPr>
  </w:style>
  <w:style w:type="paragraph" w:styleId="Kop2">
    <w:name w:val="heading 2"/>
    <w:basedOn w:val="Standaard"/>
    <w:link w:val="Kop2Char"/>
    <w:uiPriority w:val="9"/>
    <w:qFormat/>
    <w:rsid w:val="005C7902"/>
    <w:pPr>
      <w:spacing w:after="0" w:line="240" w:lineRule="auto"/>
      <w:ind w:left="0"/>
      <w:outlineLvl w:val="1"/>
    </w:pPr>
    <w:rPr>
      <w:rFonts w:eastAsia="Times New Roman" w:cs="Arial"/>
      <w:b/>
      <w:bCs/>
      <w:color w:val="000000"/>
      <w:kern w:val="28"/>
      <w:sz w:val="24"/>
      <w:szCs w:val="24"/>
      <w:lang w:eastAsia="nl-NL"/>
      <w14:ligatures w14:val="standard"/>
      <w14:cntxtAlt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ZMENetwerk">
    <w:name w:val="ZME Netwerk"/>
    <w:basedOn w:val="Standaard"/>
    <w:link w:val="ZMENetwerkChar"/>
    <w:autoRedefine/>
    <w:qFormat/>
    <w:rsid w:val="0086482D"/>
    <w:pPr>
      <w:ind w:left="2835"/>
    </w:pPr>
    <w:rPr>
      <w:sz w:val="24"/>
    </w:rPr>
  </w:style>
  <w:style w:type="character" w:customStyle="1" w:styleId="ZMENetwerkChar">
    <w:name w:val="ZME Netwerk Char"/>
    <w:basedOn w:val="Standaardalinea-lettertype"/>
    <w:link w:val="ZMENetwerk"/>
    <w:rsid w:val="0086482D"/>
    <w:rPr>
      <w:rFonts w:ascii="Verdana" w:hAnsi="Verdana"/>
      <w:sz w:val="24"/>
    </w:rPr>
  </w:style>
  <w:style w:type="paragraph" w:customStyle="1" w:styleId="Bijdragevan-lingennl">
    <w:name w:val="Bijdrage van-lingen.nl"/>
    <w:basedOn w:val="Citaat"/>
    <w:link w:val="Bijdragevan-lingennlChar"/>
    <w:autoRedefine/>
    <w:qFormat/>
    <w:rsid w:val="00961BE6"/>
    <w:pPr>
      <w:numPr>
        <w:numId w:val="2"/>
      </w:numPr>
      <w:ind w:hanging="360"/>
    </w:pPr>
    <w:rPr>
      <w:rFonts w:asciiTheme="minorHAnsi" w:hAnsiTheme="minorHAnsi"/>
      <w:color w:val="FF0000"/>
      <w:sz w:val="24"/>
    </w:rPr>
  </w:style>
  <w:style w:type="character" w:customStyle="1" w:styleId="Bijdragevan-lingennlChar">
    <w:name w:val="Bijdrage van-lingen.nl Char"/>
    <w:basedOn w:val="Standaardalinea-lettertype"/>
    <w:link w:val="Bijdragevan-lingennl"/>
    <w:rsid w:val="00961BE6"/>
    <w:rPr>
      <w:i/>
      <w:iCs/>
      <w:color w:val="FF0000"/>
      <w:sz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961BE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61BE6"/>
    <w:rPr>
      <w:rFonts w:ascii="Verdana" w:hAnsi="Verdana"/>
      <w:i/>
      <w:iCs/>
      <w:color w:val="404040" w:themeColor="text1" w:themeTint="BF"/>
      <w:sz w:val="18"/>
    </w:rPr>
  </w:style>
  <w:style w:type="paragraph" w:styleId="Koptekst">
    <w:name w:val="header"/>
    <w:basedOn w:val="Standaard"/>
    <w:link w:val="KoptekstChar"/>
    <w:uiPriority w:val="99"/>
    <w:unhideWhenUsed/>
    <w:rsid w:val="00012F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12F48"/>
    <w:rPr>
      <w:rFonts w:ascii="Verdana" w:hAnsi="Verdana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012F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12F48"/>
    <w:rPr>
      <w:rFonts w:ascii="Verdana" w:hAnsi="Verdana"/>
      <w:sz w:val="18"/>
    </w:rPr>
  </w:style>
  <w:style w:type="paragraph" w:customStyle="1" w:styleId="wrkWerkkaart">
    <w:name w:val="wrk_Werkkaart"/>
    <w:basedOn w:val="Standaard"/>
    <w:next w:val="Standaard"/>
    <w:link w:val="wrkWerkkaartChar"/>
    <w:autoRedefine/>
    <w:qFormat/>
    <w:rsid w:val="00574B4C"/>
    <w:pPr>
      <w:spacing w:before="80"/>
    </w:pPr>
    <w:rPr>
      <w:caps/>
      <w:noProof/>
      <w:color w:val="FFFFFF" w:themeColor="background1"/>
      <w:sz w:val="32"/>
      <w:szCs w:val="52"/>
      <w:lang w:val="en-US"/>
    </w:rPr>
  </w:style>
  <w:style w:type="paragraph" w:customStyle="1" w:styleId="wrkTitelWerkkaart">
    <w:name w:val="wrkTitel_Werkkaart"/>
    <w:basedOn w:val="Standaard"/>
    <w:next w:val="Standaard"/>
    <w:link w:val="wrkTitelWerkkaartChar"/>
    <w:qFormat/>
    <w:rsid w:val="00C367BE"/>
    <w:rPr>
      <w:color w:val="FFFFFF" w:themeColor="background1"/>
      <w:sz w:val="44"/>
      <w:szCs w:val="52"/>
    </w:rPr>
  </w:style>
  <w:style w:type="character" w:customStyle="1" w:styleId="wrkWerkkaartChar">
    <w:name w:val="wrk_Werkkaart Char"/>
    <w:basedOn w:val="Standaardalinea-lettertype"/>
    <w:link w:val="wrkWerkkaart"/>
    <w:rsid w:val="00574B4C"/>
    <w:rPr>
      <w:rFonts w:ascii="Arial" w:hAnsi="Arial"/>
      <w:caps/>
      <w:noProof/>
      <w:color w:val="FFFFFF" w:themeColor="background1"/>
      <w:sz w:val="32"/>
      <w:szCs w:val="52"/>
      <w:lang w:val="en-US"/>
    </w:rPr>
  </w:style>
  <w:style w:type="paragraph" w:customStyle="1" w:styleId="wrkDoelWerkkaart">
    <w:name w:val="wrkDoel_Werkkaart"/>
    <w:basedOn w:val="wrkTitelWerkkaart"/>
    <w:next w:val="wrkTekstWitWerkkaart"/>
    <w:link w:val="wrkDoelWerkkaartChar"/>
    <w:autoRedefine/>
    <w:qFormat/>
    <w:rsid w:val="00574B4C"/>
    <w:pPr>
      <w:spacing w:after="120"/>
    </w:pPr>
    <w:rPr>
      <w:sz w:val="28"/>
    </w:rPr>
  </w:style>
  <w:style w:type="character" w:customStyle="1" w:styleId="wrkTitelWerkkaartChar">
    <w:name w:val="wrkTitel_Werkkaart Char"/>
    <w:basedOn w:val="Standaardalinea-lettertype"/>
    <w:link w:val="wrkTitelWerkkaart"/>
    <w:rsid w:val="00C367BE"/>
    <w:rPr>
      <w:rFonts w:ascii="Arial" w:hAnsi="Arial"/>
      <w:color w:val="FFFFFF" w:themeColor="background1"/>
      <w:sz w:val="44"/>
      <w:szCs w:val="52"/>
    </w:rPr>
  </w:style>
  <w:style w:type="paragraph" w:customStyle="1" w:styleId="wrkTekstWitWerkkaart">
    <w:name w:val="wrkTekstWit_Werkkaart"/>
    <w:basedOn w:val="Standaard"/>
    <w:link w:val="wrkTekstWitWerkkaartChar"/>
    <w:qFormat/>
    <w:rsid w:val="00C367BE"/>
    <w:rPr>
      <w:color w:val="FFFFFF" w:themeColor="background1"/>
      <w:sz w:val="20"/>
    </w:rPr>
  </w:style>
  <w:style w:type="character" w:customStyle="1" w:styleId="wrkDoelWerkkaartChar">
    <w:name w:val="wrkDoel_Werkkaart Char"/>
    <w:basedOn w:val="wrkTitelWerkkaartChar"/>
    <w:link w:val="wrkDoelWerkkaart"/>
    <w:rsid w:val="00574B4C"/>
    <w:rPr>
      <w:rFonts w:ascii="Arial" w:hAnsi="Arial"/>
      <w:color w:val="FFFFFF" w:themeColor="background1"/>
      <w:sz w:val="28"/>
      <w:szCs w:val="52"/>
    </w:rPr>
  </w:style>
  <w:style w:type="character" w:customStyle="1" w:styleId="wrkTekstWitWerkkaartChar">
    <w:name w:val="wrkTekstWit_Werkkaart Char"/>
    <w:basedOn w:val="Standaardalinea-lettertype"/>
    <w:link w:val="wrkTekstWitWerkkaart"/>
    <w:rsid w:val="00C367BE"/>
    <w:rPr>
      <w:rFonts w:ascii="Arial" w:hAnsi="Arial"/>
      <w:color w:val="FFFFFF" w:themeColor="background1"/>
      <w:sz w:val="20"/>
    </w:rPr>
  </w:style>
  <w:style w:type="paragraph" w:customStyle="1" w:styleId="wrkTitelGroenWerkkaart">
    <w:name w:val="wrkTitelGroen_Werkkaart"/>
    <w:basedOn w:val="wrkTitelWerkkaart"/>
    <w:link w:val="wrkTitelGroenWerkkaartChar"/>
    <w:autoRedefine/>
    <w:qFormat/>
    <w:rsid w:val="00773C16"/>
    <w:pPr>
      <w:ind w:left="993"/>
    </w:pPr>
    <w:rPr>
      <w:color w:val="1D6A34"/>
      <w:sz w:val="52"/>
    </w:rPr>
  </w:style>
  <w:style w:type="character" w:customStyle="1" w:styleId="wrkTitelGroenWerkkaartChar">
    <w:name w:val="wrkTitelGroen_Werkkaart Char"/>
    <w:basedOn w:val="Standaardalinea-lettertype"/>
    <w:link w:val="wrkTitelGroenWerkkaart"/>
    <w:rsid w:val="00773C16"/>
    <w:rPr>
      <w:rFonts w:ascii="Arial" w:hAnsi="Arial"/>
      <w:color w:val="1D6A34"/>
      <w:sz w:val="52"/>
      <w:szCs w:val="52"/>
    </w:rPr>
  </w:style>
  <w:style w:type="paragraph" w:customStyle="1" w:styleId="wrkDoelGroenWerkkaart">
    <w:name w:val="wrkDoelGroen_Werkkaart"/>
    <w:basedOn w:val="wrkDoelWerkkaart"/>
    <w:next w:val="wrkTekstWerkkaart"/>
    <w:link w:val="wrkDoelGroenWerkkaartChar"/>
    <w:autoRedefine/>
    <w:qFormat/>
    <w:rsid w:val="00773C16"/>
    <w:pPr>
      <w:ind w:left="992"/>
    </w:pPr>
    <w:rPr>
      <w:color w:val="1D6A34"/>
    </w:rPr>
  </w:style>
  <w:style w:type="character" w:customStyle="1" w:styleId="wrkDoelGroenWerkkaartChar">
    <w:name w:val="wrkDoelGroen_Werkkaart Char"/>
    <w:basedOn w:val="wrkDoelWerkkaartChar"/>
    <w:link w:val="wrkDoelGroenWerkkaart"/>
    <w:rsid w:val="00773C16"/>
    <w:rPr>
      <w:rFonts w:ascii="Arial" w:hAnsi="Arial"/>
      <w:color w:val="1D6A34"/>
      <w:sz w:val="28"/>
      <w:szCs w:val="52"/>
    </w:rPr>
  </w:style>
  <w:style w:type="paragraph" w:customStyle="1" w:styleId="wrkTekstWerkkaart">
    <w:name w:val="wrkTekst_Werkkaart"/>
    <w:basedOn w:val="Standaard"/>
    <w:link w:val="wrkTekstWerkkaartChar"/>
    <w:qFormat/>
    <w:rsid w:val="00BA6E4D"/>
    <w:pPr>
      <w:ind w:left="993"/>
    </w:pPr>
    <w:rPr>
      <w:sz w:val="20"/>
      <w:szCs w:val="52"/>
    </w:rPr>
  </w:style>
  <w:style w:type="character" w:customStyle="1" w:styleId="wrkTekstWerkkaartChar">
    <w:name w:val="wrkTekst_Werkkaart Char"/>
    <w:basedOn w:val="Standaardalinea-lettertype"/>
    <w:link w:val="wrkTekstWerkkaart"/>
    <w:rsid w:val="00BA6E4D"/>
    <w:rPr>
      <w:rFonts w:ascii="Arial" w:hAnsi="Arial"/>
      <w:sz w:val="20"/>
      <w:szCs w:val="52"/>
    </w:rPr>
  </w:style>
  <w:style w:type="character" w:customStyle="1" w:styleId="Kop2Char">
    <w:name w:val="Kop 2 Char"/>
    <w:basedOn w:val="Standaardalinea-lettertype"/>
    <w:link w:val="Kop2"/>
    <w:uiPriority w:val="9"/>
    <w:rsid w:val="005C7902"/>
    <w:rPr>
      <w:rFonts w:ascii="Arial" w:eastAsia="Times New Roman" w:hAnsi="Arial" w:cs="Arial"/>
      <w:b/>
      <w:bCs/>
      <w:color w:val="000000"/>
      <w:kern w:val="28"/>
      <w:sz w:val="24"/>
      <w:szCs w:val="24"/>
      <w:lang w:eastAsia="nl-NL"/>
      <w14:ligatures w14:val="standard"/>
      <w14:cntxtAlts/>
    </w:rPr>
  </w:style>
  <w:style w:type="paragraph" w:styleId="Lijstalinea">
    <w:name w:val="List Paragraph"/>
    <w:basedOn w:val="Standaard"/>
    <w:uiPriority w:val="34"/>
    <w:qFormat/>
    <w:rsid w:val="00E554CC"/>
    <w:pPr>
      <w:ind w:left="720"/>
      <w:contextualSpacing/>
    </w:pPr>
  </w:style>
  <w:style w:type="paragraph" w:styleId="Bijschrift">
    <w:name w:val="caption"/>
    <w:basedOn w:val="Standaard"/>
    <w:next w:val="Standaard"/>
    <w:uiPriority w:val="35"/>
    <w:unhideWhenUsed/>
    <w:qFormat/>
    <w:rsid w:val="00544248"/>
    <w:pPr>
      <w:spacing w:line="240" w:lineRule="auto"/>
      <w:ind w:left="0"/>
    </w:pPr>
    <w:rPr>
      <w:rFonts w:asciiTheme="minorHAnsi" w:hAnsiTheme="minorHAnsi"/>
      <w:b/>
      <w:bCs/>
      <w:color w:val="4F81BD" w:themeColor="accent1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44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44248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D5A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F7344"/>
    <w:pPr>
      <w:ind w:left="1701"/>
    </w:pPr>
    <w:rPr>
      <w:rFonts w:ascii="Arial" w:hAnsi="Arial"/>
      <w:sz w:val="18"/>
    </w:rPr>
  </w:style>
  <w:style w:type="paragraph" w:styleId="Kop2">
    <w:name w:val="heading 2"/>
    <w:basedOn w:val="Standaard"/>
    <w:link w:val="Kop2Char"/>
    <w:uiPriority w:val="9"/>
    <w:qFormat/>
    <w:rsid w:val="005C7902"/>
    <w:pPr>
      <w:spacing w:after="0" w:line="240" w:lineRule="auto"/>
      <w:ind w:left="0"/>
      <w:outlineLvl w:val="1"/>
    </w:pPr>
    <w:rPr>
      <w:rFonts w:eastAsia="Times New Roman" w:cs="Arial"/>
      <w:b/>
      <w:bCs/>
      <w:color w:val="000000"/>
      <w:kern w:val="28"/>
      <w:sz w:val="24"/>
      <w:szCs w:val="24"/>
      <w:lang w:eastAsia="nl-NL"/>
      <w14:ligatures w14:val="standard"/>
      <w14:cntxtAlt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ZMENetwerk">
    <w:name w:val="ZME Netwerk"/>
    <w:basedOn w:val="Standaard"/>
    <w:link w:val="ZMENetwerkChar"/>
    <w:autoRedefine/>
    <w:qFormat/>
    <w:rsid w:val="0086482D"/>
    <w:pPr>
      <w:ind w:left="2835"/>
    </w:pPr>
    <w:rPr>
      <w:sz w:val="24"/>
    </w:rPr>
  </w:style>
  <w:style w:type="character" w:customStyle="1" w:styleId="ZMENetwerkChar">
    <w:name w:val="ZME Netwerk Char"/>
    <w:basedOn w:val="Standaardalinea-lettertype"/>
    <w:link w:val="ZMENetwerk"/>
    <w:rsid w:val="0086482D"/>
    <w:rPr>
      <w:rFonts w:ascii="Verdana" w:hAnsi="Verdana"/>
      <w:sz w:val="24"/>
    </w:rPr>
  </w:style>
  <w:style w:type="paragraph" w:customStyle="1" w:styleId="Bijdragevan-lingennl">
    <w:name w:val="Bijdrage van-lingen.nl"/>
    <w:basedOn w:val="Citaat"/>
    <w:link w:val="Bijdragevan-lingennlChar"/>
    <w:autoRedefine/>
    <w:qFormat/>
    <w:rsid w:val="00961BE6"/>
    <w:pPr>
      <w:numPr>
        <w:numId w:val="2"/>
      </w:numPr>
      <w:ind w:hanging="360"/>
    </w:pPr>
    <w:rPr>
      <w:rFonts w:asciiTheme="minorHAnsi" w:hAnsiTheme="minorHAnsi"/>
      <w:color w:val="FF0000"/>
      <w:sz w:val="24"/>
    </w:rPr>
  </w:style>
  <w:style w:type="character" w:customStyle="1" w:styleId="Bijdragevan-lingennlChar">
    <w:name w:val="Bijdrage van-lingen.nl Char"/>
    <w:basedOn w:val="Standaardalinea-lettertype"/>
    <w:link w:val="Bijdragevan-lingennl"/>
    <w:rsid w:val="00961BE6"/>
    <w:rPr>
      <w:i/>
      <w:iCs/>
      <w:color w:val="FF0000"/>
      <w:sz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961BE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61BE6"/>
    <w:rPr>
      <w:rFonts w:ascii="Verdana" w:hAnsi="Verdana"/>
      <w:i/>
      <w:iCs/>
      <w:color w:val="404040" w:themeColor="text1" w:themeTint="BF"/>
      <w:sz w:val="18"/>
    </w:rPr>
  </w:style>
  <w:style w:type="paragraph" w:styleId="Koptekst">
    <w:name w:val="header"/>
    <w:basedOn w:val="Standaard"/>
    <w:link w:val="KoptekstChar"/>
    <w:uiPriority w:val="99"/>
    <w:unhideWhenUsed/>
    <w:rsid w:val="00012F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12F48"/>
    <w:rPr>
      <w:rFonts w:ascii="Verdana" w:hAnsi="Verdana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012F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12F48"/>
    <w:rPr>
      <w:rFonts w:ascii="Verdana" w:hAnsi="Verdana"/>
      <w:sz w:val="18"/>
    </w:rPr>
  </w:style>
  <w:style w:type="paragraph" w:customStyle="1" w:styleId="wrkWerkkaart">
    <w:name w:val="wrk_Werkkaart"/>
    <w:basedOn w:val="Standaard"/>
    <w:next w:val="Standaard"/>
    <w:link w:val="wrkWerkkaartChar"/>
    <w:autoRedefine/>
    <w:qFormat/>
    <w:rsid w:val="00574B4C"/>
    <w:pPr>
      <w:spacing w:before="80"/>
    </w:pPr>
    <w:rPr>
      <w:caps/>
      <w:noProof/>
      <w:color w:val="FFFFFF" w:themeColor="background1"/>
      <w:sz w:val="32"/>
      <w:szCs w:val="52"/>
      <w:lang w:val="en-US"/>
    </w:rPr>
  </w:style>
  <w:style w:type="paragraph" w:customStyle="1" w:styleId="wrkTitelWerkkaart">
    <w:name w:val="wrkTitel_Werkkaart"/>
    <w:basedOn w:val="Standaard"/>
    <w:next w:val="Standaard"/>
    <w:link w:val="wrkTitelWerkkaartChar"/>
    <w:qFormat/>
    <w:rsid w:val="00C367BE"/>
    <w:rPr>
      <w:color w:val="FFFFFF" w:themeColor="background1"/>
      <w:sz w:val="44"/>
      <w:szCs w:val="52"/>
    </w:rPr>
  </w:style>
  <w:style w:type="character" w:customStyle="1" w:styleId="wrkWerkkaartChar">
    <w:name w:val="wrk_Werkkaart Char"/>
    <w:basedOn w:val="Standaardalinea-lettertype"/>
    <w:link w:val="wrkWerkkaart"/>
    <w:rsid w:val="00574B4C"/>
    <w:rPr>
      <w:rFonts w:ascii="Arial" w:hAnsi="Arial"/>
      <w:caps/>
      <w:noProof/>
      <w:color w:val="FFFFFF" w:themeColor="background1"/>
      <w:sz w:val="32"/>
      <w:szCs w:val="52"/>
      <w:lang w:val="en-US"/>
    </w:rPr>
  </w:style>
  <w:style w:type="paragraph" w:customStyle="1" w:styleId="wrkDoelWerkkaart">
    <w:name w:val="wrkDoel_Werkkaart"/>
    <w:basedOn w:val="wrkTitelWerkkaart"/>
    <w:next w:val="wrkTekstWitWerkkaart"/>
    <w:link w:val="wrkDoelWerkkaartChar"/>
    <w:autoRedefine/>
    <w:qFormat/>
    <w:rsid w:val="00574B4C"/>
    <w:pPr>
      <w:spacing w:after="120"/>
    </w:pPr>
    <w:rPr>
      <w:sz w:val="28"/>
    </w:rPr>
  </w:style>
  <w:style w:type="character" w:customStyle="1" w:styleId="wrkTitelWerkkaartChar">
    <w:name w:val="wrkTitel_Werkkaart Char"/>
    <w:basedOn w:val="Standaardalinea-lettertype"/>
    <w:link w:val="wrkTitelWerkkaart"/>
    <w:rsid w:val="00C367BE"/>
    <w:rPr>
      <w:rFonts w:ascii="Arial" w:hAnsi="Arial"/>
      <w:color w:val="FFFFFF" w:themeColor="background1"/>
      <w:sz w:val="44"/>
      <w:szCs w:val="52"/>
    </w:rPr>
  </w:style>
  <w:style w:type="paragraph" w:customStyle="1" w:styleId="wrkTekstWitWerkkaart">
    <w:name w:val="wrkTekstWit_Werkkaart"/>
    <w:basedOn w:val="Standaard"/>
    <w:link w:val="wrkTekstWitWerkkaartChar"/>
    <w:qFormat/>
    <w:rsid w:val="00C367BE"/>
    <w:rPr>
      <w:color w:val="FFFFFF" w:themeColor="background1"/>
      <w:sz w:val="20"/>
    </w:rPr>
  </w:style>
  <w:style w:type="character" w:customStyle="1" w:styleId="wrkDoelWerkkaartChar">
    <w:name w:val="wrkDoel_Werkkaart Char"/>
    <w:basedOn w:val="wrkTitelWerkkaartChar"/>
    <w:link w:val="wrkDoelWerkkaart"/>
    <w:rsid w:val="00574B4C"/>
    <w:rPr>
      <w:rFonts w:ascii="Arial" w:hAnsi="Arial"/>
      <w:color w:val="FFFFFF" w:themeColor="background1"/>
      <w:sz w:val="28"/>
      <w:szCs w:val="52"/>
    </w:rPr>
  </w:style>
  <w:style w:type="character" w:customStyle="1" w:styleId="wrkTekstWitWerkkaartChar">
    <w:name w:val="wrkTekstWit_Werkkaart Char"/>
    <w:basedOn w:val="Standaardalinea-lettertype"/>
    <w:link w:val="wrkTekstWitWerkkaart"/>
    <w:rsid w:val="00C367BE"/>
    <w:rPr>
      <w:rFonts w:ascii="Arial" w:hAnsi="Arial"/>
      <w:color w:val="FFFFFF" w:themeColor="background1"/>
      <w:sz w:val="20"/>
    </w:rPr>
  </w:style>
  <w:style w:type="paragraph" w:customStyle="1" w:styleId="wrkTitelGroenWerkkaart">
    <w:name w:val="wrkTitelGroen_Werkkaart"/>
    <w:basedOn w:val="wrkTitelWerkkaart"/>
    <w:link w:val="wrkTitelGroenWerkkaartChar"/>
    <w:autoRedefine/>
    <w:qFormat/>
    <w:rsid w:val="00773C16"/>
    <w:pPr>
      <w:ind w:left="993"/>
    </w:pPr>
    <w:rPr>
      <w:color w:val="1D6A34"/>
      <w:sz w:val="52"/>
    </w:rPr>
  </w:style>
  <w:style w:type="character" w:customStyle="1" w:styleId="wrkTitelGroenWerkkaartChar">
    <w:name w:val="wrkTitelGroen_Werkkaart Char"/>
    <w:basedOn w:val="Standaardalinea-lettertype"/>
    <w:link w:val="wrkTitelGroenWerkkaart"/>
    <w:rsid w:val="00773C16"/>
    <w:rPr>
      <w:rFonts w:ascii="Arial" w:hAnsi="Arial"/>
      <w:color w:val="1D6A34"/>
      <w:sz w:val="52"/>
      <w:szCs w:val="52"/>
    </w:rPr>
  </w:style>
  <w:style w:type="paragraph" w:customStyle="1" w:styleId="wrkDoelGroenWerkkaart">
    <w:name w:val="wrkDoelGroen_Werkkaart"/>
    <w:basedOn w:val="wrkDoelWerkkaart"/>
    <w:next w:val="wrkTekstWerkkaart"/>
    <w:link w:val="wrkDoelGroenWerkkaartChar"/>
    <w:autoRedefine/>
    <w:qFormat/>
    <w:rsid w:val="00773C16"/>
    <w:pPr>
      <w:ind w:left="992"/>
    </w:pPr>
    <w:rPr>
      <w:color w:val="1D6A34"/>
    </w:rPr>
  </w:style>
  <w:style w:type="character" w:customStyle="1" w:styleId="wrkDoelGroenWerkkaartChar">
    <w:name w:val="wrkDoelGroen_Werkkaart Char"/>
    <w:basedOn w:val="wrkDoelWerkkaartChar"/>
    <w:link w:val="wrkDoelGroenWerkkaart"/>
    <w:rsid w:val="00773C16"/>
    <w:rPr>
      <w:rFonts w:ascii="Arial" w:hAnsi="Arial"/>
      <w:color w:val="1D6A34"/>
      <w:sz w:val="28"/>
      <w:szCs w:val="52"/>
    </w:rPr>
  </w:style>
  <w:style w:type="paragraph" w:customStyle="1" w:styleId="wrkTekstWerkkaart">
    <w:name w:val="wrkTekst_Werkkaart"/>
    <w:basedOn w:val="Standaard"/>
    <w:link w:val="wrkTekstWerkkaartChar"/>
    <w:qFormat/>
    <w:rsid w:val="00BA6E4D"/>
    <w:pPr>
      <w:ind w:left="993"/>
    </w:pPr>
    <w:rPr>
      <w:sz w:val="20"/>
      <w:szCs w:val="52"/>
    </w:rPr>
  </w:style>
  <w:style w:type="character" w:customStyle="1" w:styleId="wrkTekstWerkkaartChar">
    <w:name w:val="wrkTekst_Werkkaart Char"/>
    <w:basedOn w:val="Standaardalinea-lettertype"/>
    <w:link w:val="wrkTekstWerkkaart"/>
    <w:rsid w:val="00BA6E4D"/>
    <w:rPr>
      <w:rFonts w:ascii="Arial" w:hAnsi="Arial"/>
      <w:sz w:val="20"/>
      <w:szCs w:val="52"/>
    </w:rPr>
  </w:style>
  <w:style w:type="character" w:customStyle="1" w:styleId="Kop2Char">
    <w:name w:val="Kop 2 Char"/>
    <w:basedOn w:val="Standaardalinea-lettertype"/>
    <w:link w:val="Kop2"/>
    <w:uiPriority w:val="9"/>
    <w:rsid w:val="005C7902"/>
    <w:rPr>
      <w:rFonts w:ascii="Arial" w:eastAsia="Times New Roman" w:hAnsi="Arial" w:cs="Arial"/>
      <w:b/>
      <w:bCs/>
      <w:color w:val="000000"/>
      <w:kern w:val="28"/>
      <w:sz w:val="24"/>
      <w:szCs w:val="24"/>
      <w:lang w:eastAsia="nl-NL"/>
      <w14:ligatures w14:val="standard"/>
      <w14:cntxtAlts/>
    </w:rPr>
  </w:style>
  <w:style w:type="paragraph" w:styleId="Lijstalinea">
    <w:name w:val="List Paragraph"/>
    <w:basedOn w:val="Standaard"/>
    <w:uiPriority w:val="34"/>
    <w:qFormat/>
    <w:rsid w:val="00E554CC"/>
    <w:pPr>
      <w:ind w:left="720"/>
      <w:contextualSpacing/>
    </w:pPr>
  </w:style>
  <w:style w:type="paragraph" w:styleId="Bijschrift">
    <w:name w:val="caption"/>
    <w:basedOn w:val="Standaard"/>
    <w:next w:val="Standaard"/>
    <w:uiPriority w:val="35"/>
    <w:unhideWhenUsed/>
    <w:qFormat/>
    <w:rsid w:val="00544248"/>
    <w:pPr>
      <w:spacing w:line="240" w:lineRule="auto"/>
      <w:ind w:left="0"/>
    </w:pPr>
    <w:rPr>
      <w:rFonts w:asciiTheme="minorHAnsi" w:hAnsiTheme="minorHAnsi"/>
      <w:b/>
      <w:bCs/>
      <w:color w:val="4F81BD" w:themeColor="accent1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44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44248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D5A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hethaagsegroen.nl/het+groen+in/natuurfoto/default.aspx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lieueducatie.vo@denhaag.n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465AF-D993-4D21-8EE2-5D9D63E53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CD40225F.dotm</Template>
  <TotalTime>0</TotalTime>
  <Pages>3</Pages>
  <Words>338</Words>
  <Characters>1862</Characters>
  <Application>Microsoft Office Word</Application>
  <DocSecurity>4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Werkkaart template Milieu-educatie Den Haag</vt:lpstr>
      <vt:lpstr/>
    </vt:vector>
  </TitlesOfParts>
  <Company>Microsoft</Company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Werkkaart template Milieu-educatie Den Haag</dc:title>
  <dc:creator>Dammers, R.</dc:creator>
  <cp:lastModifiedBy>Dammers, R.</cp:lastModifiedBy>
  <cp:revision>2</cp:revision>
  <dcterms:created xsi:type="dcterms:W3CDTF">2019-09-30T10:14:00Z</dcterms:created>
  <dcterms:modified xsi:type="dcterms:W3CDTF">2019-09-30T10:14:00Z</dcterms:modified>
  <cp:category>Werkkaart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xtDoelPag1">
    <vt:lpwstr>2</vt:lpwstr>
  </property>
  <property fmtid="{D5CDD505-2E9C-101B-9397-08002B2CF9AE}" pid="3" name="txtTitelPag1">
    <vt:lpwstr>1</vt:lpwstr>
  </property>
  <property fmtid="{D5CDD505-2E9C-101B-9397-08002B2CF9AE}" pid="4" name="txtTitelPag2">
    <vt:lpwstr>4</vt:lpwstr>
  </property>
  <property fmtid="{D5CDD505-2E9C-101B-9397-08002B2CF9AE}" pid="5" name="txtDoelPag2">
    <vt:lpwstr>5</vt:lpwstr>
  </property>
</Properties>
</file>