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40B" w:rsidRPr="00C34807" w:rsidRDefault="003B05B6" w:rsidP="0032041D">
      <w:pPr>
        <w:pStyle w:val="wrkWerkkaart"/>
        <w:rPr>
          <w:lang w:val="nl-NL"/>
        </w:rPr>
      </w:pPr>
      <w:r w:rsidRPr="003B05B6">
        <w:rPr>
          <w:lang w:val="nl-NL" w:eastAsia="nl-NL"/>
        </w:rPr>
        <w:drawing>
          <wp:anchor distT="0" distB="0" distL="114300" distR="114300" simplePos="0" relativeHeight="251657216" behindDoc="1" locked="1" layoutInCell="1" allowOverlap="1" wp14:anchorId="339E932A" wp14:editId="65807431">
            <wp:simplePos x="0" y="0"/>
            <wp:positionH relativeFrom="margin">
              <wp:posOffset>7620</wp:posOffset>
            </wp:positionH>
            <wp:positionV relativeFrom="page">
              <wp:posOffset>1518285</wp:posOffset>
            </wp:positionV>
            <wp:extent cx="7567930" cy="3609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tten.balk.rood+paars+stemp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7930" cy="3609340"/>
                    </a:xfrm>
                    <a:prstGeom prst="rect">
                      <a:avLst/>
                    </a:prstGeom>
                  </pic:spPr>
                </pic:pic>
              </a:graphicData>
            </a:graphic>
            <wp14:sizeRelH relativeFrom="margin">
              <wp14:pctWidth>0</wp14:pctWidth>
            </wp14:sizeRelH>
            <wp14:sizeRelV relativeFrom="margin">
              <wp14:pctHeight>0</wp14:pctHeight>
            </wp14:sizeRelV>
          </wp:anchor>
        </w:drawing>
      </w:r>
      <w:r w:rsidR="00544248">
        <w:rPr>
          <w:lang w:val="nl-NL"/>
        </w:rPr>
        <w:t>S</w:t>
      </w:r>
      <w:r w:rsidRPr="00C34807">
        <w:rPr>
          <w:lang w:val="nl-NL"/>
        </w:rPr>
        <w:t>t</w:t>
      </w:r>
      <w:r w:rsidR="00544248">
        <w:rPr>
          <w:lang w:val="nl-NL"/>
        </w:rPr>
        <w:t>ad</w:t>
      </w:r>
      <w:r w:rsidR="00A7349A">
        <w:rPr>
          <w:lang w:val="nl-NL"/>
        </w:rPr>
        <w:t>s</w:t>
      </w:r>
      <w:r w:rsidR="00544248">
        <w:rPr>
          <w:lang w:val="nl-NL"/>
        </w:rPr>
        <w:t>natuur Fotowedstrijd</w:t>
      </w:r>
    </w:p>
    <w:p w:rsidR="0032041D" w:rsidRDefault="005C7902" w:rsidP="00502ABF">
      <w:pPr>
        <w:pStyle w:val="wrkDoelWerkkaart"/>
      </w:pPr>
      <w:r>
        <w:rPr>
          <w:noProof/>
          <w:lang w:eastAsia="nl-NL"/>
        </w:rPr>
        <mc:AlternateContent>
          <mc:Choice Requires="wpg">
            <w:drawing>
              <wp:anchor distT="0" distB="0" distL="114300" distR="114300" simplePos="0" relativeHeight="251666432" behindDoc="0" locked="0" layoutInCell="1" allowOverlap="1" wp14:anchorId="25828A76" wp14:editId="1C06913C">
                <wp:simplePos x="0" y="0"/>
                <wp:positionH relativeFrom="column">
                  <wp:posOffset>0</wp:posOffset>
                </wp:positionH>
                <wp:positionV relativeFrom="paragraph">
                  <wp:posOffset>85504</wp:posOffset>
                </wp:positionV>
                <wp:extent cx="6101637" cy="2107096"/>
                <wp:effectExtent l="0" t="0" r="0" b="7620"/>
                <wp:wrapNone/>
                <wp:docPr id="8" name="Group 8"/>
                <wp:cNvGraphicFramePr/>
                <a:graphic xmlns:a="http://schemas.openxmlformats.org/drawingml/2006/main">
                  <a:graphicData uri="http://schemas.microsoft.com/office/word/2010/wordprocessingGroup">
                    <wpg:wgp>
                      <wpg:cNvGrpSpPr/>
                      <wpg:grpSpPr>
                        <a:xfrm>
                          <a:off x="0" y="0"/>
                          <a:ext cx="6101637" cy="2107096"/>
                          <a:chOff x="-5" y="0"/>
                          <a:chExt cx="6101720" cy="2107288"/>
                        </a:xfrm>
                      </wpg:grpSpPr>
                      <wps:wsp>
                        <wps:cNvPr id="4" name="Text Box 4"/>
                        <wps:cNvSpPr txBox="1"/>
                        <wps:spPr>
                          <a:xfrm>
                            <a:off x="-5" y="771823"/>
                            <a:ext cx="6101715" cy="133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Kennis:</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kennen 10 soorten die in de stad leven</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weten wat biodiversiteit is</w:t>
                              </w: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kunnen aangeven wat zij natuur vinden.</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kunnen hun mening geven over de natuur in Den Haag</w:t>
                              </w: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DA1735" w:rsidRDefault="00DA1735" w:rsidP="00A952CF">
                              <w:pPr>
                                <w:pStyle w:val="wrkTekstWitWerkkaart"/>
                                <w:ind w:left="15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0"/>
                            <a:ext cx="610171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Default="00544248" w:rsidP="00A952CF">
                              <w:pPr>
                                <w:pStyle w:val="wrkTitelWerkkaart"/>
                                <w:ind w:left="1560"/>
                              </w:pPr>
                              <w:r>
                                <w:t>Les 1 Wat vind jij natuur?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475013"/>
                            <a:ext cx="6101715" cy="34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Default="00DA1735" w:rsidP="00A952CF">
                              <w:pPr>
                                <w:pStyle w:val="wrkDoelWerkkaart"/>
                                <w:ind w:left="1560"/>
                              </w:pPr>
                              <w:r w:rsidRPr="005F7344">
                                <w:t>Doel</w:t>
                              </w:r>
                              <w:r w:rsidR="00544248">
                                <w:t>en</w:t>
                              </w:r>
                            </w:p>
                            <w:p w:rsidR="00544248" w:rsidRPr="00544248" w:rsidRDefault="00544248" w:rsidP="00544248">
                              <w:pPr>
                                <w:pStyle w:val="wrkTekstWitWerkkaar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0;margin-top:6.75pt;width:480.45pt;height:165.9pt;z-index:251666432;mso-width-relative:margin;mso-height-relative:margin" coordorigin="" coordsize="61017,2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">
                <v:shapetype id="_x0000_t202" coordsize="21600,21600" o:spt="202" path="m,l,21600r21600,l21600,xe">
                  <v:stroke joinstyle="miter"/>
                  <v:path gradientshapeok="t" o:connecttype="rect"/>
                </v:shapetype>
                <v:shape id="Text Box 4" o:spid="_x0000_s1027" type="#_x0000_t202" style="position:absolute;top:7718;width:61017;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Kennis:</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kennen 10 soorten die in de stad leven</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weten wat biodiversiteit is</w:t>
                        </w: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kunnen aangeven wat zij natuur vinden.</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kunnen hun mening geven over de natuur in Den Haag</w:t>
                        </w: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DA1735" w:rsidRDefault="00DA1735" w:rsidP="00A952CF">
                        <w:pPr>
                          <w:pStyle w:val="wrkTekstWitWerkkaart"/>
                          <w:ind w:left="1560"/>
                        </w:pPr>
                      </w:p>
                    </w:txbxContent>
                  </v:textbox>
                </v:shape>
                <v:shape id="Text Box 5" o:spid="_x0000_s1028" type="#_x0000_t202" style="position:absolute;width:610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DA1735" w:rsidRDefault="00544248" w:rsidP="00A952CF">
                        <w:pPr>
                          <w:pStyle w:val="wrkTitelWerkkaart"/>
                          <w:ind w:left="1560"/>
                        </w:pPr>
                        <w:r>
                          <w:t>Les 1 Wat vind jij natuur?</w:t>
                        </w:r>
                      </w:p>
                    </w:txbxContent>
                  </v:textbox>
                </v:shape>
                <v:shape id="Text Box 6" o:spid="_x0000_s1029" type="#_x0000_t202" style="position:absolute;top:4750;width:6101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DA1735" w:rsidRDefault="00DA1735" w:rsidP="00A952CF">
                        <w:pPr>
                          <w:pStyle w:val="wrkDoelWerkkaart"/>
                          <w:ind w:left="1560"/>
                        </w:pPr>
                        <w:r w:rsidRPr="005F7344">
                          <w:t>Doel</w:t>
                        </w:r>
                        <w:r w:rsidR="00544248">
                          <w:t>en</w:t>
                        </w:r>
                      </w:p>
                      <w:p w:rsidR="00544248" w:rsidRPr="00544248" w:rsidRDefault="00544248" w:rsidP="00544248">
                        <w:pPr>
                          <w:pStyle w:val="wrkTekstWitWerkkaart"/>
                        </w:pPr>
                      </w:p>
                    </w:txbxContent>
                  </v:textbox>
                </v:shape>
              </v:group>
            </w:pict>
          </mc:Fallback>
        </mc:AlternateContent>
      </w:r>
    </w:p>
    <w:p w:rsidR="00C14D5B" w:rsidRPr="00C14D5B" w:rsidRDefault="00C14D5B" w:rsidP="00740E6D">
      <w:pPr>
        <w:pStyle w:val="wrkTekstWitWerkkaart"/>
      </w:pPr>
    </w:p>
    <w:p w:rsidR="002460FE" w:rsidRDefault="002460FE" w:rsidP="002460FE">
      <w:pPr>
        <w:ind w:left="993"/>
        <w:rPr>
          <w:sz w:val="52"/>
          <w:szCs w:val="52"/>
        </w:rPr>
      </w:pPr>
    </w:p>
    <w:p w:rsidR="00D14253" w:rsidRDefault="00D14253" w:rsidP="002460FE">
      <w:pPr>
        <w:ind w:left="993"/>
        <w:rPr>
          <w:sz w:val="52"/>
          <w:szCs w:val="52"/>
        </w:rPr>
      </w:pPr>
    </w:p>
    <w:p w:rsidR="00B0455A" w:rsidRDefault="00B0455A" w:rsidP="002460FE">
      <w:pPr>
        <w:ind w:left="993"/>
        <w:rPr>
          <w:sz w:val="52"/>
          <w:szCs w:val="52"/>
        </w:rPr>
      </w:pPr>
    </w:p>
    <w:p w:rsidR="00B0455A" w:rsidRDefault="00B0455A" w:rsidP="002460FE">
      <w:pPr>
        <w:ind w:left="993"/>
        <w:rPr>
          <w:sz w:val="52"/>
          <w:szCs w:val="52"/>
        </w:rPr>
      </w:pPr>
    </w:p>
    <w:p w:rsidR="00B0455A" w:rsidRDefault="00B0455A" w:rsidP="002460FE">
      <w:pPr>
        <w:ind w:left="993"/>
        <w:rPr>
          <w:sz w:val="52"/>
          <w:szCs w:val="52"/>
        </w:rPr>
      </w:pPr>
    </w:p>
    <w:p w:rsidR="00544248" w:rsidRDefault="00544248" w:rsidP="00544248">
      <w:pPr>
        <w:keepNext/>
      </w:pPr>
      <w:bookmarkStart w:id="0" w:name="StartTekstPagina1"/>
      <w:bookmarkEnd w:id="0"/>
      <w:r>
        <w:rPr>
          <w:rFonts w:cs="Arial"/>
          <w:b/>
          <w:noProof/>
          <w:lang w:eastAsia="nl-NL"/>
        </w:rPr>
        <w:drawing>
          <wp:inline distT="0" distB="0" distL="0" distR="0" wp14:anchorId="6AD245B9" wp14:editId="1FC9B788">
            <wp:extent cx="5760720" cy="4319190"/>
            <wp:effectExtent l="0" t="0" r="0" b="5715"/>
            <wp:docPr id="20" name="Afbeelding 20" descr="C:\Users\SBDAMMR\AppData\Local\Microsoft\Windows\Temporary Internet Files\Content.IE5\JHQK3V7L\8637950140_82dae750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DAMMR\AppData\Local\Microsoft\Windows\Temporary Internet Files\Content.IE5\JHQK3V7L\8637950140_82dae75004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9190"/>
                    </a:xfrm>
                    <a:prstGeom prst="rect">
                      <a:avLst/>
                    </a:prstGeom>
                    <a:noFill/>
                    <a:ln>
                      <a:noFill/>
                    </a:ln>
                  </pic:spPr>
                </pic:pic>
              </a:graphicData>
            </a:graphic>
          </wp:inline>
        </w:drawing>
      </w:r>
    </w:p>
    <w:p w:rsidR="00544248" w:rsidRPr="00544248" w:rsidRDefault="00544248" w:rsidP="00544248">
      <w:pPr>
        <w:pStyle w:val="Bijschrift"/>
        <w:ind w:left="993" w:firstLine="708"/>
        <w:rPr>
          <w:rFonts w:ascii="Arial" w:hAnsi="Arial" w:cs="Arial"/>
          <w:b w:val="0"/>
          <w:sz w:val="14"/>
          <w:szCs w:val="14"/>
        </w:rPr>
      </w:pPr>
      <w:r w:rsidRPr="00544248">
        <w:rPr>
          <w:rFonts w:ascii="Arial" w:hAnsi="Arial" w:cs="Arial"/>
          <w:b w:val="0"/>
          <w:sz w:val="14"/>
          <w:szCs w:val="14"/>
        </w:rPr>
        <w:t>Reiger wacht geduldig  tot de  viswinkel opent ;</w:t>
      </w:r>
      <w:r w:rsidRPr="00544248">
        <w:rPr>
          <w:sz w:val="14"/>
          <w:szCs w:val="14"/>
        </w:rPr>
        <w:t>foto Roel Wijnants</w:t>
      </w:r>
    </w:p>
    <w:p w:rsidR="00544248" w:rsidRDefault="00544248" w:rsidP="00544248">
      <w:pPr>
        <w:rPr>
          <w:rFonts w:cs="Arial"/>
        </w:rPr>
      </w:pPr>
    </w:p>
    <w:p w:rsidR="00842EDA" w:rsidRPr="00AE5BE9" w:rsidRDefault="00AE5BE9" w:rsidP="00AE5BE9">
      <w:pPr>
        <w:rPr>
          <w:rFonts w:cs="Arial"/>
        </w:rPr>
      </w:pPr>
      <w:r>
        <w:rPr>
          <w:rFonts w:cs="Arial"/>
        </w:rPr>
        <w:t xml:space="preserve">In Den Haag hebben we groen in allerlei soorten en maten. Van bomen in bijna alle straten tot een natuurgebied aan de kust. Als gemeente zijn we erg benieuwd naar wat jullie, als belangrijke gebruiker van het groen, van ons Haagse groen vinden. </w:t>
      </w:r>
      <w:r w:rsidRPr="00555135">
        <w:rPr>
          <w:rFonts w:cs="Arial"/>
        </w:rPr>
        <w:t xml:space="preserve">We willen weten wat  </w:t>
      </w:r>
      <w:r w:rsidRPr="007648DE">
        <w:rPr>
          <w:rFonts w:cs="Arial"/>
        </w:rPr>
        <w:t xml:space="preserve">jullie (mooie) natuur vinden. Wat spreekt jullie aan? Zijn dat dieren, planten of juist het landschap (bv de duinen, het bos of de graslanden). Wat maakt nou iets </w:t>
      </w:r>
      <w:r>
        <w:rPr>
          <w:rFonts w:cs="Arial"/>
        </w:rPr>
        <w:t xml:space="preserve">nou </w:t>
      </w:r>
      <w:r w:rsidRPr="00555135">
        <w:rPr>
          <w:rFonts w:cs="Arial"/>
        </w:rPr>
        <w:t>NATUUR</w:t>
      </w:r>
      <w:r>
        <w:rPr>
          <w:rFonts w:cs="Arial"/>
        </w:rPr>
        <w:t xml:space="preserve"> voor jou</w:t>
      </w:r>
      <w:r w:rsidRPr="00555135">
        <w:rPr>
          <w:rFonts w:cs="Arial"/>
        </w:rPr>
        <w:t>?</w:t>
      </w:r>
      <w:r>
        <w:rPr>
          <w:rFonts w:cs="Arial"/>
        </w:rPr>
        <w:br/>
      </w:r>
    </w:p>
    <w:p w:rsidR="00842EDA" w:rsidRPr="00570F1C" w:rsidRDefault="00842EDA" w:rsidP="00842EDA">
      <w:pPr>
        <w:rPr>
          <w:rFonts w:cs="Arial"/>
        </w:rPr>
      </w:pPr>
      <w:r>
        <w:rPr>
          <w:rFonts w:cs="Arial"/>
          <w:b/>
        </w:rPr>
        <w:t>Huiswerk opdracht</w:t>
      </w:r>
      <w:r w:rsidRPr="00555135">
        <w:rPr>
          <w:rFonts w:cs="Arial"/>
          <w:b/>
        </w:rPr>
        <w:t xml:space="preserve">: </w:t>
      </w:r>
      <w:r>
        <w:rPr>
          <w:rFonts w:cs="Arial"/>
          <w:b/>
        </w:rPr>
        <w:t>Maak foto’s van de natuur met je mobiel</w:t>
      </w:r>
    </w:p>
    <w:p w:rsidR="00842EDA" w:rsidRPr="00555135" w:rsidRDefault="00842EDA" w:rsidP="00842EDA">
      <w:pPr>
        <w:rPr>
          <w:rFonts w:cs="Arial"/>
        </w:rPr>
      </w:pPr>
      <w:r>
        <w:rPr>
          <w:rFonts w:cs="Arial"/>
        </w:rPr>
        <w:t xml:space="preserve">De eerste opdracht is een huiswerkopdracht. </w:t>
      </w:r>
    </w:p>
    <w:p w:rsidR="00842EDA" w:rsidRDefault="00842EDA" w:rsidP="00842EDA">
      <w:pPr>
        <w:pStyle w:val="Lijstalinea"/>
        <w:numPr>
          <w:ilvl w:val="0"/>
          <w:numId w:val="9"/>
        </w:numPr>
        <w:rPr>
          <w:rFonts w:cs="Arial"/>
        </w:rPr>
      </w:pPr>
      <w:r w:rsidRPr="00842EDA">
        <w:rPr>
          <w:rFonts w:cs="Arial"/>
        </w:rPr>
        <w:t>Maak 2 of 3 foto’s met je mobiel van iets wat jij mooie natuur vindt in de stad.</w:t>
      </w:r>
      <w:r>
        <w:rPr>
          <w:rFonts w:cs="Arial"/>
        </w:rPr>
        <w:t xml:space="preserve"> </w:t>
      </w:r>
      <w:r w:rsidRPr="00842EDA">
        <w:rPr>
          <w:rFonts w:cs="Arial"/>
        </w:rPr>
        <w:t>Doe dit thuis, in de tuin, in een park of rond de school. Dit kunnen planten, dieren, paddenstoelen zijn maar ook een uitzicht op een landschap of compleet iets anders. Als het voor jou maar natuur is</w:t>
      </w:r>
    </w:p>
    <w:p w:rsidR="00842EDA" w:rsidRDefault="00842EDA" w:rsidP="00842EDA">
      <w:pPr>
        <w:pStyle w:val="Lijstalinea"/>
        <w:numPr>
          <w:ilvl w:val="0"/>
          <w:numId w:val="9"/>
        </w:numPr>
        <w:rPr>
          <w:rFonts w:cs="Arial"/>
        </w:rPr>
      </w:pPr>
      <w:r>
        <w:rPr>
          <w:rFonts w:cs="Arial"/>
        </w:rPr>
        <w:t>Neem de foto’s mee naar school of stuur ze naar je docent</w:t>
      </w:r>
    </w:p>
    <w:p w:rsidR="00842EDA" w:rsidRPr="00842EDA" w:rsidRDefault="00842EDA" w:rsidP="00842EDA">
      <w:pPr>
        <w:rPr>
          <w:rFonts w:cs="Arial"/>
        </w:rPr>
      </w:pPr>
      <w:r>
        <w:rPr>
          <w:rFonts w:cs="Arial"/>
          <w:noProof/>
          <w:color w:val="215868" w:themeColor="accent5" w:themeShade="80"/>
          <w:lang w:eastAsia="nl-NL"/>
        </w:rPr>
        <w:drawing>
          <wp:inline distT="0" distB="0" distL="0" distR="0" wp14:anchorId="4B0489D6" wp14:editId="0828C258">
            <wp:extent cx="2806811" cy="1870740"/>
            <wp:effectExtent l="0" t="0" r="0" b="0"/>
            <wp:docPr id="12" name="Afbeelding 12" descr="C:\Users\SBDAMMR\AppData\Local\Microsoft\Windows\Temporary Internet Files\Content.IE5\ZV324VGM\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BDAMMR\AppData\Local\Microsoft\Windows\Temporary Internet Files\Content.IE5\ZV324VGM\48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811" cy="1870740"/>
                    </a:xfrm>
                    <a:prstGeom prst="rect">
                      <a:avLst/>
                    </a:prstGeom>
                    <a:noFill/>
                    <a:ln>
                      <a:noFill/>
                    </a:ln>
                  </pic:spPr>
                </pic:pic>
              </a:graphicData>
            </a:graphic>
          </wp:inline>
        </w:drawing>
      </w:r>
      <w:r>
        <w:rPr>
          <w:rFonts w:cs="Arial"/>
          <w:noProof/>
          <w:lang w:eastAsia="nl-NL"/>
        </w:rPr>
        <w:drawing>
          <wp:inline distT="0" distB="0" distL="0" distR="0" wp14:anchorId="61ECEAB7">
            <wp:extent cx="2799590" cy="1868556"/>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944" cy="1873464"/>
                    </a:xfrm>
                    <a:prstGeom prst="rect">
                      <a:avLst/>
                    </a:prstGeom>
                    <a:noFill/>
                  </pic:spPr>
                </pic:pic>
              </a:graphicData>
            </a:graphic>
          </wp:inline>
        </w:drawing>
      </w:r>
    </w:p>
    <w:p w:rsidR="00E554CC" w:rsidRPr="00842EDA" w:rsidRDefault="00E554CC" w:rsidP="00842EDA">
      <w:pPr>
        <w:pStyle w:val="Lijstalinea"/>
        <w:widowControl w:val="0"/>
        <w:ind w:left="2421"/>
        <w:rPr>
          <w:noProof/>
          <w:sz w:val="24"/>
          <w:szCs w:val="24"/>
          <w:lang w:eastAsia="nl-NL"/>
        </w:rPr>
      </w:pPr>
    </w:p>
    <w:p w:rsidR="003503B4" w:rsidRDefault="005C7902" w:rsidP="003503B4">
      <w:pPr>
        <w:widowControl w:val="0"/>
        <w:rPr>
          <w:sz w:val="20"/>
          <w:szCs w:val="20"/>
        </w:rPr>
      </w:pPr>
      <w:r w:rsidRPr="005C7902">
        <w:rPr>
          <w:sz w:val="20"/>
          <w:szCs w:val="20"/>
        </w:rPr>
        <w:t> </w:t>
      </w:r>
    </w:p>
    <w:p w:rsidR="003503B4" w:rsidRDefault="003503B4" w:rsidP="003503B4">
      <w:r>
        <w:br w:type="page"/>
      </w:r>
    </w:p>
    <w:p w:rsidR="00AE5BE9" w:rsidRPr="00FC49E4" w:rsidRDefault="00AE5BE9" w:rsidP="00AE5BE9">
      <w:pPr>
        <w:spacing w:after="0" w:line="240" w:lineRule="auto"/>
        <w:rPr>
          <w:rFonts w:cs="Arial"/>
          <w:b/>
        </w:rPr>
      </w:pPr>
      <w:r w:rsidRPr="00FC49E4">
        <w:rPr>
          <w:rFonts w:cs="Arial"/>
          <w:b/>
        </w:rPr>
        <w:lastRenderedPageBreak/>
        <w:t>Opdracht 2</w:t>
      </w:r>
    </w:p>
    <w:p w:rsidR="00AE5BE9" w:rsidRPr="00F33F47" w:rsidRDefault="00AE5BE9" w:rsidP="00AE5BE9">
      <w:pPr>
        <w:spacing w:after="0" w:line="240" w:lineRule="auto"/>
        <w:rPr>
          <w:rFonts w:cs="Arial"/>
        </w:rPr>
      </w:pPr>
      <w:r>
        <w:rPr>
          <w:rFonts w:cs="Arial"/>
        </w:rPr>
        <w:t>Van je docent ontvang je twee fotokaarten met totaal 12 foto’s. Beantwoord in jullie groepje de volgende vragen;</w:t>
      </w:r>
    </w:p>
    <w:p w:rsidR="00AE5BE9" w:rsidRPr="00F33F47" w:rsidRDefault="00AE5BE9" w:rsidP="00AE5BE9">
      <w:pPr>
        <w:spacing w:after="0" w:line="240" w:lineRule="auto"/>
        <w:ind w:firstLine="360"/>
        <w:rPr>
          <w:rFonts w:cs="Arial"/>
        </w:rPr>
      </w:pPr>
      <w:r>
        <w:rPr>
          <w:rFonts w:cs="Arial"/>
        </w:rPr>
        <w:t xml:space="preserve">2a) </w:t>
      </w:r>
      <w:r w:rsidRPr="00F33F47">
        <w:rPr>
          <w:rFonts w:cs="Arial"/>
        </w:rPr>
        <w:t xml:space="preserve">Welke </w:t>
      </w:r>
      <w:r>
        <w:rPr>
          <w:rFonts w:cs="Arial"/>
        </w:rPr>
        <w:t>foto’s</w:t>
      </w:r>
      <w:r w:rsidRPr="00F33F47">
        <w:rPr>
          <w:rFonts w:cs="Arial"/>
        </w:rPr>
        <w:t xml:space="preserve"> vallen volgens jullie onder natuur?</w:t>
      </w:r>
    </w:p>
    <w:p w:rsidR="00AE5BE9" w:rsidRPr="00F33F47" w:rsidRDefault="00AE5BE9" w:rsidP="00AE5BE9">
      <w:pPr>
        <w:spacing w:after="0" w:line="240" w:lineRule="auto"/>
        <w:ind w:firstLine="360"/>
        <w:rPr>
          <w:rFonts w:cs="Arial"/>
        </w:rPr>
      </w:pPr>
      <w:r>
        <w:rPr>
          <w:rFonts w:cs="Arial"/>
        </w:rPr>
        <w:t xml:space="preserve">2b) </w:t>
      </w:r>
      <w:r w:rsidRPr="00F33F47">
        <w:rPr>
          <w:rFonts w:cs="Arial"/>
        </w:rPr>
        <w:t xml:space="preserve">Welke </w:t>
      </w:r>
      <w:r>
        <w:rPr>
          <w:rFonts w:cs="Arial"/>
        </w:rPr>
        <w:t xml:space="preserve">foto’s zijn </w:t>
      </w:r>
      <w:r w:rsidRPr="00F33F47">
        <w:rPr>
          <w:rFonts w:cs="Arial"/>
        </w:rPr>
        <w:t>beslist</w:t>
      </w:r>
      <w:r>
        <w:rPr>
          <w:rFonts w:cs="Arial"/>
        </w:rPr>
        <w:t xml:space="preserve"> geen natuur</w:t>
      </w:r>
      <w:r w:rsidRPr="00F33F47">
        <w:rPr>
          <w:rFonts w:cs="Arial"/>
        </w:rPr>
        <w:t>?</w:t>
      </w:r>
    </w:p>
    <w:p w:rsidR="00AE5BE9" w:rsidRPr="00F33F47" w:rsidRDefault="00AE5BE9" w:rsidP="00AE5BE9">
      <w:pPr>
        <w:spacing w:after="0" w:line="240" w:lineRule="auto"/>
        <w:ind w:firstLine="360"/>
        <w:rPr>
          <w:rFonts w:cs="Arial"/>
        </w:rPr>
      </w:pPr>
      <w:r>
        <w:rPr>
          <w:rFonts w:cs="Arial"/>
        </w:rPr>
        <w:t>2c) Over we</w:t>
      </w:r>
      <w:r w:rsidRPr="00F33F47">
        <w:rPr>
          <w:rFonts w:cs="Arial"/>
        </w:rPr>
        <w:t xml:space="preserve">lke </w:t>
      </w:r>
      <w:r>
        <w:rPr>
          <w:rFonts w:cs="Arial"/>
        </w:rPr>
        <w:t>foto’s kunnen jullie het niet eens worden</w:t>
      </w:r>
      <w:r w:rsidRPr="00F33F47">
        <w:rPr>
          <w:rFonts w:cs="Arial"/>
        </w:rPr>
        <w:t>?</w:t>
      </w:r>
    </w:p>
    <w:p w:rsidR="00AE5BE9" w:rsidRPr="00F33F47" w:rsidRDefault="00AE5BE9" w:rsidP="00AE5BE9">
      <w:pPr>
        <w:spacing w:after="0" w:line="240" w:lineRule="auto"/>
        <w:ind w:firstLine="360"/>
        <w:rPr>
          <w:rFonts w:cs="Arial"/>
        </w:rPr>
      </w:pPr>
      <w:r>
        <w:rPr>
          <w:rFonts w:cs="Arial"/>
        </w:rPr>
        <w:t xml:space="preserve">2d) </w:t>
      </w:r>
      <w:r w:rsidRPr="00F33F47">
        <w:rPr>
          <w:rFonts w:cs="Arial"/>
        </w:rPr>
        <w:t>Kies</w:t>
      </w:r>
      <w:r>
        <w:rPr>
          <w:rFonts w:cs="Arial"/>
        </w:rPr>
        <w:t xml:space="preserve"> met de groep</w:t>
      </w:r>
      <w:r w:rsidRPr="00F33F47">
        <w:rPr>
          <w:rFonts w:cs="Arial"/>
        </w:rPr>
        <w:t xml:space="preserve"> 1 </w:t>
      </w:r>
      <w:r>
        <w:rPr>
          <w:rFonts w:cs="Arial"/>
        </w:rPr>
        <w:t>foto uit die</w:t>
      </w:r>
      <w:r w:rsidRPr="00F33F47">
        <w:rPr>
          <w:rFonts w:cs="Arial"/>
        </w:rPr>
        <w:t xml:space="preserve"> het meest past </w:t>
      </w:r>
      <w:r>
        <w:rPr>
          <w:rFonts w:cs="Arial"/>
        </w:rPr>
        <w:t>bij</w:t>
      </w:r>
      <w:r w:rsidRPr="00F33F47">
        <w:rPr>
          <w:rFonts w:cs="Arial"/>
        </w:rPr>
        <w:t xml:space="preserve"> het woord NATUUR. Geef hiervoor een verklaring.</w:t>
      </w:r>
    </w:p>
    <w:p w:rsidR="00AE5BE9" w:rsidRDefault="00AE5BE9" w:rsidP="00AE5BE9">
      <w:pPr>
        <w:rPr>
          <w:rFonts w:cs="Arial"/>
        </w:rPr>
      </w:pPr>
    </w:p>
    <w:p w:rsidR="00AE5BE9" w:rsidRPr="007648DE" w:rsidRDefault="00AE5BE9" w:rsidP="00AE5BE9">
      <w:pPr>
        <w:rPr>
          <w:rFonts w:cs="Arial"/>
        </w:rPr>
      </w:pPr>
      <w:r w:rsidRPr="007648DE">
        <w:rPr>
          <w:rFonts w:cs="Arial"/>
        </w:rPr>
        <w:t>Wat natuur is, is helemaal geen gemakkelijke vraag waar één goed antwoord op te vinden is. Biodiversiteit is een moelijker woord maar over dit woord kun je het gemakkelijker eens worden. Het is de verscheidenheid aan soorten die in een gebied leeft. Hoe meer soorten er in de stad leven hoe hoger de biodiversiteit. De stad is heel bio divers en dat willen we zo houden en zelfs nog vergroten. Er leven veel planten en dieren (en schimmels en bacteriën) en dan hebben we het niet eens over de pinguïns in Sealife, een leguaan bij Freek Vonk thuis of herten op de Koekamp</w:t>
      </w:r>
      <w:bookmarkStart w:id="1" w:name="_GoBack"/>
      <w:bookmarkEnd w:id="1"/>
      <w:r w:rsidRPr="007648DE">
        <w:rPr>
          <w:rFonts w:cs="Arial"/>
        </w:rPr>
        <w:t xml:space="preserve"> maar over planten en dieren in het wild. Beren en tijgers lopen in de stad niet rond maar heel veel andere soorten wel. Van heel klein zoals een watervlo in de sloten tot zo groot als een ooievaar in Mariahoeve of zelfs een bultrug voor de kust van Scheveningen. En dat zijn alleen de dieren. Planten (bomen, struiken, bloemen, kroos) zijn ook veel aanwezig in allerlei soorten en maten, maar nu kijken we vooral naar de dieren.</w:t>
      </w:r>
    </w:p>
    <w:p w:rsidR="003503B4" w:rsidRPr="00555135" w:rsidRDefault="003503B4" w:rsidP="003503B4">
      <w:pPr>
        <w:ind w:left="993" w:firstLine="708"/>
        <w:rPr>
          <w:rFonts w:cs="Arial"/>
          <w:b/>
        </w:rPr>
      </w:pPr>
      <w:r w:rsidRPr="00555135">
        <w:rPr>
          <w:rFonts w:cs="Arial"/>
          <w:b/>
        </w:rPr>
        <w:t>Opdracht 3: Dieren in de stad.</w:t>
      </w:r>
    </w:p>
    <w:p w:rsidR="003503B4" w:rsidRPr="00555135" w:rsidRDefault="003503B4" w:rsidP="003503B4">
      <w:pPr>
        <w:rPr>
          <w:rFonts w:cs="Arial"/>
        </w:rPr>
      </w:pPr>
      <w:r w:rsidRPr="00555135">
        <w:rPr>
          <w:rFonts w:cs="Arial"/>
        </w:rPr>
        <w:t>In de stad komen heel veel dieren voor. Klein groot, zichtbaar en onzichtbaar.</w:t>
      </w:r>
    </w:p>
    <w:p w:rsidR="003503B4" w:rsidRPr="00555135" w:rsidRDefault="003503B4" w:rsidP="003503B4">
      <w:pPr>
        <w:rPr>
          <w:rFonts w:cs="Arial"/>
        </w:rPr>
      </w:pPr>
      <w:r w:rsidRPr="00555135">
        <w:rPr>
          <w:rFonts w:cs="Arial"/>
        </w:rPr>
        <w:t xml:space="preserve">De onderstaande dieren komen allemaal voor in Den Haag. </w:t>
      </w:r>
    </w:p>
    <w:p w:rsidR="003503B4" w:rsidRPr="00555135" w:rsidRDefault="003503B4" w:rsidP="003503B4">
      <w:pPr>
        <w:rPr>
          <w:rFonts w:cs="Arial"/>
        </w:rPr>
      </w:pPr>
      <w:r w:rsidRPr="00555135">
        <w:rPr>
          <w:rFonts w:cs="Arial"/>
        </w:rPr>
        <w:t>Zijn al deze dieren bekend? Heb je ze weleens gezien? Welke nog nooit?</w:t>
      </w:r>
    </w:p>
    <w:p w:rsidR="003503B4" w:rsidRDefault="003503B4" w:rsidP="003503B4">
      <w:pPr>
        <w:rPr>
          <w:rFonts w:cs="Arial"/>
        </w:rPr>
      </w:pPr>
      <w:r>
        <w:rPr>
          <w:noProof/>
          <w:lang w:eastAsia="nl-NL"/>
        </w:rPr>
        <w:drawing>
          <wp:inline distT="0" distB="0" distL="0" distR="0" wp14:anchorId="2208AD09" wp14:editId="41E2EAB1">
            <wp:extent cx="6318215" cy="4025387"/>
            <wp:effectExtent l="0" t="0" r="6985"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8798" cy="4025759"/>
                    </a:xfrm>
                    <a:prstGeom prst="rect">
                      <a:avLst/>
                    </a:prstGeom>
                    <a:noFill/>
                  </pic:spPr>
                </pic:pic>
              </a:graphicData>
            </a:graphic>
          </wp:inline>
        </w:drawing>
      </w:r>
      <w:r w:rsidRPr="003503B4">
        <w:rPr>
          <w:rFonts w:cs="Arial"/>
        </w:rPr>
        <w:t xml:space="preserve"> </w:t>
      </w:r>
    </w:p>
    <w:p w:rsidR="003503B4" w:rsidRPr="003503B4" w:rsidRDefault="003503B4" w:rsidP="003503B4">
      <w:pPr>
        <w:rPr>
          <w:rFonts w:cs="Arial"/>
          <w:b/>
        </w:rPr>
      </w:pPr>
      <w:r w:rsidRPr="003503B4">
        <w:rPr>
          <w:rFonts w:cs="Arial"/>
          <w:b/>
        </w:rPr>
        <w:lastRenderedPageBreak/>
        <w:t>Populairste dier van Den Haag</w:t>
      </w:r>
    </w:p>
    <w:p w:rsidR="003503B4" w:rsidRPr="00555135" w:rsidRDefault="003503B4" w:rsidP="003503B4">
      <w:pPr>
        <w:rPr>
          <w:rFonts w:cs="Arial"/>
        </w:rPr>
      </w:pPr>
      <w:r w:rsidRPr="00555135">
        <w:rPr>
          <w:rFonts w:cs="Arial"/>
        </w:rPr>
        <w:t>Je mag ieder 3 punten verdelen. Je mag niet meer dan 1 punt aan een dier geven.</w:t>
      </w:r>
    </w:p>
    <w:p w:rsidR="003503B4" w:rsidRPr="00555135" w:rsidRDefault="003503B4" w:rsidP="003503B4">
      <w:pPr>
        <w:rPr>
          <w:rFonts w:cs="Arial"/>
        </w:rPr>
      </w:pPr>
      <w:r w:rsidRPr="00555135">
        <w:rPr>
          <w:rFonts w:cs="Arial"/>
        </w:rPr>
        <w:t>Welk dier spreekt jou het meeste aan?</w:t>
      </w:r>
    </w:p>
    <w:p w:rsidR="003503B4" w:rsidRPr="00555135" w:rsidRDefault="003503B4" w:rsidP="003503B4">
      <w:pPr>
        <w:ind w:left="360"/>
        <w:rPr>
          <w:rFonts w:cs="Arial"/>
        </w:rPr>
      </w:pPr>
    </w:p>
    <w:p w:rsidR="00C97A4D" w:rsidRPr="00D86612" w:rsidRDefault="00C97A4D" w:rsidP="00376719">
      <w:pPr>
        <w:pStyle w:val="wrkDoelWerkkaart"/>
        <w:ind w:left="993"/>
      </w:pPr>
    </w:p>
    <w:sectPr w:rsidR="00C97A4D" w:rsidRPr="00D86612" w:rsidSect="00E63413">
      <w:headerReference w:type="default" r:id="rId14"/>
      <w:footerReference w:type="default" r:id="rId15"/>
      <w:headerReference w:type="first" r:id="rId16"/>
      <w:footerReference w:type="first" r:id="rId17"/>
      <w:pgSz w:w="11906" w:h="16838"/>
      <w:pgMar w:top="1417" w:right="1274" w:bottom="851" w:left="0" w:header="221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C14" w:rsidRDefault="00DA2C14" w:rsidP="00012F48">
      <w:pPr>
        <w:spacing w:after="0" w:line="240" w:lineRule="auto"/>
      </w:pPr>
      <w:r>
        <w:separator/>
      </w:r>
    </w:p>
  </w:endnote>
  <w:endnote w:type="continuationSeparator" w:id="0">
    <w:p w:rsidR="00DA2C14" w:rsidRDefault="00DA2C14" w:rsidP="00012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Voettekst"/>
    </w:pPr>
    <w:r>
      <w:rPr>
        <w:noProof/>
        <w:lang w:eastAsia="nl-NL"/>
      </w:rPr>
      <mc:AlternateContent>
        <mc:Choice Requires="wpg">
          <w:drawing>
            <wp:anchor distT="0" distB="0" distL="114300" distR="114300" simplePos="0" relativeHeight="251670528" behindDoc="0" locked="0" layoutInCell="1" allowOverlap="1">
              <wp:simplePos x="0" y="0"/>
              <wp:positionH relativeFrom="page">
                <wp:posOffset>-31805</wp:posOffset>
              </wp:positionH>
              <wp:positionV relativeFrom="paragraph">
                <wp:posOffset>-414821</wp:posOffset>
              </wp:positionV>
              <wp:extent cx="7744570" cy="545726"/>
              <wp:effectExtent l="0" t="0" r="8890" b="6985"/>
              <wp:wrapNone/>
              <wp:docPr id="13" name="Group 13"/>
              <wp:cNvGraphicFramePr/>
              <a:graphic xmlns:a="http://schemas.openxmlformats.org/drawingml/2006/main">
                <a:graphicData uri="http://schemas.microsoft.com/office/word/2010/wordprocessingGroup">
                  <wpg:wgp>
                    <wpg:cNvGrpSpPr/>
                    <wpg:grpSpPr>
                      <a:xfrm>
                        <a:off x="0" y="0"/>
                        <a:ext cx="7744570" cy="545726"/>
                        <a:chOff x="-42703" y="0"/>
                        <a:chExt cx="7744570" cy="545726"/>
                      </a:xfrm>
                    </wpg:grpSpPr>
                    <pic:pic xmlns:pic="http://schemas.openxmlformats.org/drawingml/2006/picture">
                      <pic:nvPicPr>
                        <pic:cNvPr id="29" name="Picture 2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2703" y="222426"/>
                          <a:ext cx="7744570" cy="323300"/>
                        </a:xfrm>
                        <a:prstGeom prst="rect">
                          <a:avLst/>
                        </a:prstGeom>
                      </pic:spPr>
                    </pic:pic>
                    <wps:wsp>
                      <wps:cNvPr id="7" name="Text Box 12"/>
                      <wps:cNvSpPr txBox="1"/>
                      <wps:spPr>
                        <a:xfrm>
                          <a:off x="3776870" y="0"/>
                          <a:ext cx="230400" cy="262800"/>
                        </a:xfrm>
                        <a:prstGeom prst="rect">
                          <a:avLst/>
                        </a:prstGeom>
                        <a:noFill/>
                        <a:ln w="6350">
                          <a:noFill/>
                        </a:ln>
                        <a:effectLst/>
                      </wps:spPr>
                      <wps:txbx>
                        <w:txbxContent>
                          <w:p w:rsidR="00DA1735" w:rsidRPr="0011309A" w:rsidRDefault="00DA1735" w:rsidP="0011309A">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533F44">
                              <w:rPr>
                                <w:noProof/>
                                <w:sz w:val="20"/>
                                <w:szCs w:val="20"/>
                              </w:rPr>
                              <w:t>4</w:t>
                            </w:r>
                            <w:r w:rsidRPr="0011309A">
                              <w:rPr>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3" o:spid="_x0000_s1031" style="position:absolute;left:0;text-align:left;margin-left:-2.5pt;margin-top:-32.65pt;width:609.8pt;height:42.95pt;z-index:251670528;mso-position-horizontal-relative:page;mso-width-relative:margin" coordorigin="-427" coordsize="77445,5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jooor48/wA0wooooAKKKKAC&#10;iiigAooooAKKKKACiiigAooooAKKKKACiiigAooooAKKKKACiiigAooooAKKKKACiiigAooooAKK&#10;KKACiiigAooooAKKKKACiiigAooooAKKKKACiiigAooooAKKKKACiiigAooooAKKKKAAnHNVdU1a&#10;00q1+1XUu0fw4PLfSq/iDxHZ6HBiRg00n+rhXr9T7VxGp6jearctdXkxZm+76KPQCs5y5dj0sDl8&#10;sR70tI/n6f5k+ua9da7N5rgQwj/VwKP5+9Uck8mkVQvT60tYbu73PpYU404qMVZBRRRT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27;top:2224;width:77445;height:3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xPlHDAAAA2wAAAA8AAABkcnMvZG93bnJldi54bWxEj0FrwkAUhO8F/8PyCt7qpiKSRlcRUegl&#10;SNOm50f2mQSzb+PuNkn/fbdQ6HGYmW+Y7X4ynRjI+daygudFAoK4srrlWsHH+/kpBeEDssbOMin4&#10;Jg/73exhi5m2I7/RUIRaRAj7DBU0IfSZlL5qyKBf2J44elfrDIYoXS21wzHCTSeXSbKWBluOCw32&#10;dGyouhVfRsFnX5+G891f8nLIV1SFUru0VGr+OB02IAJN4T/8137VCpYv8Psl/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E+Uc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 Box 12" o:spid="_x0000_s1033" type="#_x0000_t202" style="position:absolute;left:37768;width:2304;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DA1735" w:rsidRPr="0011309A" w:rsidRDefault="00DA1735" w:rsidP="0011309A">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533F44">
                        <w:rPr>
                          <w:noProof/>
                          <w:sz w:val="20"/>
                          <w:szCs w:val="20"/>
                        </w:rPr>
                        <w:t>4</w:t>
                      </w:r>
                      <w:r w:rsidRPr="0011309A">
                        <w:rPr>
                          <w:noProof/>
                          <w:sz w:val="20"/>
                          <w:szCs w:val="20"/>
                        </w:rPr>
                        <w:fldChar w:fldCharType="end"/>
                      </w:r>
                    </w:p>
                  </w:txbxContent>
                </v:textbox>
              </v:shape>
              <w10:wrap anchorx="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Voettekst"/>
    </w:pPr>
    <w:r>
      <w:rPr>
        <w:noProof/>
        <w:lang w:eastAsia="nl-NL"/>
      </w:rPr>
      <mc:AlternateContent>
        <mc:Choice Requires="wpg">
          <w:drawing>
            <wp:anchor distT="0" distB="0" distL="114300" distR="114300" simplePos="0" relativeHeight="251667456" behindDoc="0" locked="0" layoutInCell="1" allowOverlap="1">
              <wp:simplePos x="0" y="0"/>
              <wp:positionH relativeFrom="column">
                <wp:posOffset>-7951</wp:posOffset>
              </wp:positionH>
              <wp:positionV relativeFrom="paragraph">
                <wp:posOffset>-422772</wp:posOffset>
              </wp:positionV>
              <wp:extent cx="7632203" cy="554364"/>
              <wp:effectExtent l="0" t="0" r="6985" b="0"/>
              <wp:wrapNone/>
              <wp:docPr id="14" name="Group 14"/>
              <wp:cNvGraphicFramePr/>
              <a:graphic xmlns:a="http://schemas.openxmlformats.org/drawingml/2006/main">
                <a:graphicData uri="http://schemas.microsoft.com/office/word/2010/wordprocessingGroup">
                  <wpg:wgp>
                    <wpg:cNvGrpSpPr/>
                    <wpg:grpSpPr>
                      <a:xfrm>
                        <a:off x="0" y="0"/>
                        <a:ext cx="7632203" cy="554364"/>
                        <a:chOff x="-373" y="0"/>
                        <a:chExt cx="7632203" cy="554364"/>
                      </a:xfrm>
                    </wpg:grpSpPr>
                    <pic:pic xmlns:pic="http://schemas.openxmlformats.org/drawingml/2006/picture">
                      <pic:nvPicPr>
                        <pic:cNvPr id="32" name="Picture 3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3" y="230514"/>
                          <a:ext cx="7632203" cy="323850"/>
                        </a:xfrm>
                        <a:prstGeom prst="rect">
                          <a:avLst/>
                        </a:prstGeom>
                      </pic:spPr>
                    </pic:pic>
                    <wps:wsp>
                      <wps:cNvPr id="9" name="Text Box 9"/>
                      <wps:cNvSpPr txBox="1"/>
                      <wps:spPr>
                        <a:xfrm>
                          <a:off x="3776870" y="0"/>
                          <a:ext cx="230400" cy="26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Pr="0011309A" w:rsidRDefault="00DA1735">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533F44">
                              <w:rPr>
                                <w:noProof/>
                                <w:sz w:val="20"/>
                                <w:szCs w:val="20"/>
                              </w:rPr>
                              <w:t>1</w:t>
                            </w:r>
                            <w:r w:rsidRPr="0011309A">
                              <w:rPr>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 o:spid="_x0000_s1034" style="position:absolute;left:0;text-align:left;margin-left:-.65pt;margin-top:-33.3pt;width:600.95pt;height:43.65pt;z-index:251667456;mso-width-relative:margin" coordorigin="-3" coordsize="76322,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5" type="#_x0000_t75" style="position:absolute;left:-3;top:2305;width:76321;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R3XFAAAA2wAAAA8AAABkcnMvZG93bnJldi54bWxEj0FrwkAUhO+F/oflFXopdVOFoGk2UgpS&#10;vRQSRdrbI/tMgtm3IbvVxF/fFQSPw8x8w6TLwbTiRL1rLCt4m0QgiEurG64U7Lar1zkI55E1tpZJ&#10;wUgOltnjQ4qJtmfO6VT4SgQIuwQV1N53iZSurMmgm9iOOHgH2xv0QfaV1D2eA9y0chpFsTTYcFio&#10;saPPmspj8WcU/O7j7SbHhVlFL9+Lr59RXixLpZ6fho93EJ4Gfw/f2mutYDaF65fwA2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Ed1xQAAANs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Text Box 9" o:spid="_x0000_s1036" type="#_x0000_t202" style="position:absolute;left:37768;width:2304;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DA1735" w:rsidRPr="0011309A" w:rsidRDefault="00DA1735">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533F44">
                        <w:rPr>
                          <w:noProof/>
                          <w:sz w:val="20"/>
                          <w:szCs w:val="20"/>
                        </w:rPr>
                        <w:t>1</w:t>
                      </w:r>
                      <w:r w:rsidRPr="0011309A">
                        <w:rPr>
                          <w:noProof/>
                          <w:sz w:val="20"/>
                          <w:szCs w:val="20"/>
                        </w:rPr>
                        <w:fldChar w:fldCharType="end"/>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C14" w:rsidRDefault="00DA2C14" w:rsidP="00012F48">
      <w:pPr>
        <w:spacing w:after="0" w:line="240" w:lineRule="auto"/>
      </w:pPr>
      <w:r>
        <w:separator/>
      </w:r>
    </w:p>
  </w:footnote>
  <w:footnote w:type="continuationSeparator" w:id="0">
    <w:p w:rsidR="00DA2C14" w:rsidRDefault="00DA2C14" w:rsidP="00012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Koptekst"/>
    </w:pPr>
  </w:p>
  <w:p w:rsidR="00DA1735" w:rsidRDefault="00DA1735">
    <w:pPr>
      <w:pStyle w:val="Koptekst"/>
    </w:pPr>
  </w:p>
  <w:p w:rsidR="00DA1735" w:rsidRDefault="00DA1735">
    <w:pPr>
      <w:pStyle w:val="Koptekst"/>
    </w:pPr>
  </w:p>
  <w:p w:rsidR="00DA1735" w:rsidRDefault="00DA1735">
    <w:pPr>
      <w:pStyle w:val="Koptekst"/>
    </w:pPr>
    <w:r>
      <w:rPr>
        <w:noProof/>
        <w:lang w:eastAsia="nl-NL"/>
      </w:rPr>
      <mc:AlternateContent>
        <mc:Choice Requires="wps">
          <w:drawing>
            <wp:anchor distT="45720" distB="45720" distL="114300" distR="114300" simplePos="0" relativeHeight="251659264" behindDoc="0" locked="0" layoutInCell="1" allowOverlap="1" wp14:anchorId="4CF7EF4B" wp14:editId="5EA3E6C9">
              <wp:simplePos x="0" y="0"/>
              <wp:positionH relativeFrom="page">
                <wp:posOffset>360045</wp:posOffset>
              </wp:positionH>
              <wp:positionV relativeFrom="page">
                <wp:posOffset>1080135</wp:posOffset>
              </wp:positionV>
              <wp:extent cx="3286800" cy="47520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800" cy="475200"/>
                      </a:xfrm>
                      <a:prstGeom prst="rect">
                        <a:avLst/>
                      </a:prstGeom>
                      <a:noFill/>
                      <a:ln w="9525">
                        <a:noFill/>
                        <a:miter lim="800000"/>
                        <a:headEnd/>
                        <a:tailEnd/>
                      </a:ln>
                    </wps:spPr>
                    <wps:txbx>
                      <w:txbxContent>
                        <w:p w:rsidR="00DA1735" w:rsidRPr="00753B17" w:rsidRDefault="00DA1735" w:rsidP="007854EC">
                          <w:pPr>
                            <w:pStyle w:val="wrkWerkkaart"/>
                            <w:ind w:left="284"/>
                            <w:rPr>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28.35pt;margin-top:85.05pt;width:258.8pt;height:37.4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" filled="f" stroked="f">
              <v:textbox>
                <w:txbxContent>
                  <w:p w:rsidR="00DA1735" w:rsidRPr="00753B17" w:rsidRDefault="00DA1735" w:rsidP="007854EC">
                    <w:pPr>
                      <w:pStyle w:val="wrkWerkkaart"/>
                      <w:ind w:left="284"/>
                      <w:rPr>
                        <w:szCs w:val="32"/>
                      </w:rPr>
                    </w:pPr>
                  </w:p>
                </w:txbxContent>
              </v:textbox>
              <w10:wrap type="square" anchorx="page" anchory="page"/>
            </v:shape>
          </w:pict>
        </mc:Fallback>
      </mc:AlternateContent>
    </w:r>
    <w:r>
      <w:rPr>
        <w:noProof/>
        <w:lang w:eastAsia="nl-NL"/>
      </w:rPr>
      <w:drawing>
        <wp:anchor distT="0" distB="0" distL="114300" distR="114300" simplePos="0" relativeHeight="251657216" behindDoc="1" locked="1" layoutInCell="1" allowOverlap="0" wp14:anchorId="587DCD1A" wp14:editId="6D3240AD">
          <wp:simplePos x="0" y="0"/>
          <wp:positionH relativeFrom="margin">
            <wp:align>left</wp:align>
          </wp:positionH>
          <wp:positionV relativeFrom="page">
            <wp:align>top</wp:align>
          </wp:positionV>
          <wp:extent cx="7863840" cy="18167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tten.paars.pag.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6714" cy="1817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Koptekst"/>
    </w:pPr>
    <w:r>
      <w:rPr>
        <w:noProof/>
        <w:lang w:eastAsia="nl-NL"/>
      </w:rPr>
      <w:drawing>
        <wp:anchor distT="0" distB="0" distL="114300" distR="114300" simplePos="0" relativeHeight="251653120" behindDoc="0" locked="0" layoutInCell="1" allowOverlap="1" wp14:anchorId="61209A29" wp14:editId="3AC6F561">
          <wp:simplePos x="0" y="0"/>
          <wp:positionH relativeFrom="page">
            <wp:posOffset>66675</wp:posOffset>
          </wp:positionH>
          <wp:positionV relativeFrom="paragraph">
            <wp:posOffset>-1323975</wp:posOffset>
          </wp:positionV>
          <wp:extent cx="3189600" cy="1342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N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9600" cy="134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908AB"/>
    <w:multiLevelType w:val="hybridMultilevel"/>
    <w:tmpl w:val="BA46A7D6"/>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1">
    <w:nsid w:val="3A6025C4"/>
    <w:multiLevelType w:val="hybridMultilevel"/>
    <w:tmpl w:val="FCBA0690"/>
    <w:lvl w:ilvl="0" w:tplc="6A12C06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D616E96"/>
    <w:multiLevelType w:val="hybridMultilevel"/>
    <w:tmpl w:val="6400D6B2"/>
    <w:lvl w:ilvl="0" w:tplc="04130001">
      <w:start w:val="1"/>
      <w:numFmt w:val="bullet"/>
      <w:lvlText w:val=""/>
      <w:lvlJc w:val="left"/>
      <w:pPr>
        <w:ind w:left="1712" w:hanging="360"/>
      </w:pPr>
      <w:rPr>
        <w:rFonts w:ascii="Symbol" w:hAnsi="Symbol" w:hint="default"/>
      </w:rPr>
    </w:lvl>
    <w:lvl w:ilvl="1" w:tplc="04130003" w:tentative="1">
      <w:start w:val="1"/>
      <w:numFmt w:val="bullet"/>
      <w:lvlText w:val="o"/>
      <w:lvlJc w:val="left"/>
      <w:pPr>
        <w:ind w:left="2432" w:hanging="360"/>
      </w:pPr>
      <w:rPr>
        <w:rFonts w:ascii="Courier New" w:hAnsi="Courier New" w:cs="Courier New" w:hint="default"/>
      </w:rPr>
    </w:lvl>
    <w:lvl w:ilvl="2" w:tplc="04130005" w:tentative="1">
      <w:start w:val="1"/>
      <w:numFmt w:val="bullet"/>
      <w:lvlText w:val=""/>
      <w:lvlJc w:val="left"/>
      <w:pPr>
        <w:ind w:left="3152" w:hanging="360"/>
      </w:pPr>
      <w:rPr>
        <w:rFonts w:ascii="Wingdings" w:hAnsi="Wingdings" w:hint="default"/>
      </w:rPr>
    </w:lvl>
    <w:lvl w:ilvl="3" w:tplc="04130001" w:tentative="1">
      <w:start w:val="1"/>
      <w:numFmt w:val="bullet"/>
      <w:lvlText w:val=""/>
      <w:lvlJc w:val="left"/>
      <w:pPr>
        <w:ind w:left="3872" w:hanging="360"/>
      </w:pPr>
      <w:rPr>
        <w:rFonts w:ascii="Symbol" w:hAnsi="Symbol" w:hint="default"/>
      </w:rPr>
    </w:lvl>
    <w:lvl w:ilvl="4" w:tplc="04130003" w:tentative="1">
      <w:start w:val="1"/>
      <w:numFmt w:val="bullet"/>
      <w:lvlText w:val="o"/>
      <w:lvlJc w:val="left"/>
      <w:pPr>
        <w:ind w:left="4592" w:hanging="360"/>
      </w:pPr>
      <w:rPr>
        <w:rFonts w:ascii="Courier New" w:hAnsi="Courier New" w:cs="Courier New" w:hint="default"/>
      </w:rPr>
    </w:lvl>
    <w:lvl w:ilvl="5" w:tplc="04130005" w:tentative="1">
      <w:start w:val="1"/>
      <w:numFmt w:val="bullet"/>
      <w:lvlText w:val=""/>
      <w:lvlJc w:val="left"/>
      <w:pPr>
        <w:ind w:left="5312" w:hanging="360"/>
      </w:pPr>
      <w:rPr>
        <w:rFonts w:ascii="Wingdings" w:hAnsi="Wingdings" w:hint="default"/>
      </w:rPr>
    </w:lvl>
    <w:lvl w:ilvl="6" w:tplc="04130001" w:tentative="1">
      <w:start w:val="1"/>
      <w:numFmt w:val="bullet"/>
      <w:lvlText w:val=""/>
      <w:lvlJc w:val="left"/>
      <w:pPr>
        <w:ind w:left="6032" w:hanging="360"/>
      </w:pPr>
      <w:rPr>
        <w:rFonts w:ascii="Symbol" w:hAnsi="Symbol" w:hint="default"/>
      </w:rPr>
    </w:lvl>
    <w:lvl w:ilvl="7" w:tplc="04130003" w:tentative="1">
      <w:start w:val="1"/>
      <w:numFmt w:val="bullet"/>
      <w:lvlText w:val="o"/>
      <w:lvlJc w:val="left"/>
      <w:pPr>
        <w:ind w:left="6752" w:hanging="360"/>
      </w:pPr>
      <w:rPr>
        <w:rFonts w:ascii="Courier New" w:hAnsi="Courier New" w:cs="Courier New" w:hint="default"/>
      </w:rPr>
    </w:lvl>
    <w:lvl w:ilvl="8" w:tplc="04130005" w:tentative="1">
      <w:start w:val="1"/>
      <w:numFmt w:val="bullet"/>
      <w:lvlText w:val=""/>
      <w:lvlJc w:val="left"/>
      <w:pPr>
        <w:ind w:left="7472" w:hanging="360"/>
      </w:pPr>
      <w:rPr>
        <w:rFonts w:ascii="Wingdings" w:hAnsi="Wingdings" w:hint="default"/>
      </w:rPr>
    </w:lvl>
  </w:abstractNum>
  <w:abstractNum w:abstractNumId="3">
    <w:nsid w:val="464219C5"/>
    <w:multiLevelType w:val="hybridMultilevel"/>
    <w:tmpl w:val="B3D69FB8"/>
    <w:lvl w:ilvl="0" w:tplc="04130001">
      <w:start w:val="1"/>
      <w:numFmt w:val="bullet"/>
      <w:lvlText w:val=""/>
      <w:lvlJc w:val="left"/>
      <w:pPr>
        <w:ind w:left="1713" w:hanging="360"/>
      </w:pPr>
      <w:rPr>
        <w:rFonts w:ascii="Symbol" w:hAnsi="Symbol" w:hint="default"/>
      </w:rPr>
    </w:lvl>
    <w:lvl w:ilvl="1" w:tplc="04130003" w:tentative="1">
      <w:start w:val="1"/>
      <w:numFmt w:val="bullet"/>
      <w:lvlText w:val="o"/>
      <w:lvlJc w:val="left"/>
      <w:pPr>
        <w:ind w:left="2433" w:hanging="360"/>
      </w:pPr>
      <w:rPr>
        <w:rFonts w:ascii="Courier New" w:hAnsi="Courier New" w:cs="Courier New" w:hint="default"/>
      </w:rPr>
    </w:lvl>
    <w:lvl w:ilvl="2" w:tplc="04130005" w:tentative="1">
      <w:start w:val="1"/>
      <w:numFmt w:val="bullet"/>
      <w:lvlText w:val=""/>
      <w:lvlJc w:val="left"/>
      <w:pPr>
        <w:ind w:left="3153" w:hanging="360"/>
      </w:pPr>
      <w:rPr>
        <w:rFonts w:ascii="Wingdings" w:hAnsi="Wingdings" w:hint="default"/>
      </w:rPr>
    </w:lvl>
    <w:lvl w:ilvl="3" w:tplc="04130001" w:tentative="1">
      <w:start w:val="1"/>
      <w:numFmt w:val="bullet"/>
      <w:lvlText w:val=""/>
      <w:lvlJc w:val="left"/>
      <w:pPr>
        <w:ind w:left="3873" w:hanging="360"/>
      </w:pPr>
      <w:rPr>
        <w:rFonts w:ascii="Symbol" w:hAnsi="Symbol" w:hint="default"/>
      </w:rPr>
    </w:lvl>
    <w:lvl w:ilvl="4" w:tplc="04130003" w:tentative="1">
      <w:start w:val="1"/>
      <w:numFmt w:val="bullet"/>
      <w:lvlText w:val="o"/>
      <w:lvlJc w:val="left"/>
      <w:pPr>
        <w:ind w:left="4593" w:hanging="360"/>
      </w:pPr>
      <w:rPr>
        <w:rFonts w:ascii="Courier New" w:hAnsi="Courier New" w:cs="Courier New" w:hint="default"/>
      </w:rPr>
    </w:lvl>
    <w:lvl w:ilvl="5" w:tplc="04130005" w:tentative="1">
      <w:start w:val="1"/>
      <w:numFmt w:val="bullet"/>
      <w:lvlText w:val=""/>
      <w:lvlJc w:val="left"/>
      <w:pPr>
        <w:ind w:left="5313" w:hanging="360"/>
      </w:pPr>
      <w:rPr>
        <w:rFonts w:ascii="Wingdings" w:hAnsi="Wingdings" w:hint="default"/>
      </w:rPr>
    </w:lvl>
    <w:lvl w:ilvl="6" w:tplc="04130001" w:tentative="1">
      <w:start w:val="1"/>
      <w:numFmt w:val="bullet"/>
      <w:lvlText w:val=""/>
      <w:lvlJc w:val="left"/>
      <w:pPr>
        <w:ind w:left="6033" w:hanging="360"/>
      </w:pPr>
      <w:rPr>
        <w:rFonts w:ascii="Symbol" w:hAnsi="Symbol" w:hint="default"/>
      </w:rPr>
    </w:lvl>
    <w:lvl w:ilvl="7" w:tplc="04130003" w:tentative="1">
      <w:start w:val="1"/>
      <w:numFmt w:val="bullet"/>
      <w:lvlText w:val="o"/>
      <w:lvlJc w:val="left"/>
      <w:pPr>
        <w:ind w:left="6753" w:hanging="360"/>
      </w:pPr>
      <w:rPr>
        <w:rFonts w:ascii="Courier New" w:hAnsi="Courier New" w:cs="Courier New" w:hint="default"/>
      </w:rPr>
    </w:lvl>
    <w:lvl w:ilvl="8" w:tplc="04130005" w:tentative="1">
      <w:start w:val="1"/>
      <w:numFmt w:val="bullet"/>
      <w:lvlText w:val=""/>
      <w:lvlJc w:val="left"/>
      <w:pPr>
        <w:ind w:left="7473" w:hanging="360"/>
      </w:pPr>
      <w:rPr>
        <w:rFonts w:ascii="Wingdings" w:hAnsi="Wingdings" w:hint="default"/>
      </w:rPr>
    </w:lvl>
  </w:abstractNum>
  <w:abstractNum w:abstractNumId="4">
    <w:nsid w:val="46E467E0"/>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
    <w:nsid w:val="4B0A7A21"/>
    <w:multiLevelType w:val="hybridMultilevel"/>
    <w:tmpl w:val="CE32D0E6"/>
    <w:lvl w:ilvl="0" w:tplc="EB9082C8">
      <w:start w:val="2"/>
      <w:numFmt w:val="bullet"/>
      <w:lvlText w:val=""/>
      <w:lvlJc w:val="left"/>
      <w:pPr>
        <w:ind w:left="2421" w:hanging="360"/>
      </w:pPr>
      <w:rPr>
        <w:rFonts w:ascii="Symbol" w:eastAsiaTheme="minorHAnsi" w:hAnsi="Symbol" w:cstheme="minorBidi"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6">
    <w:nsid w:val="4E3519D6"/>
    <w:multiLevelType w:val="hybridMultilevel"/>
    <w:tmpl w:val="3F3C6D7C"/>
    <w:lvl w:ilvl="0" w:tplc="4468CBCC">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F686CB7"/>
    <w:multiLevelType w:val="multilevel"/>
    <w:tmpl w:val="FCF0241A"/>
    <w:lvl w:ilvl="0">
      <w:start w:val="1"/>
      <w:numFmt w:val="decimal"/>
      <w:pStyle w:val="Bijdragevan-lingenn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69BE6104"/>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nsid w:val="75EB14D5"/>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1"/>
  </w:num>
  <w:num w:numId="2">
    <w:abstractNumId w:val="7"/>
  </w:num>
  <w:num w:numId="3">
    <w:abstractNumId w:val="8"/>
  </w:num>
  <w:num w:numId="4">
    <w:abstractNumId w:val="4"/>
  </w:num>
  <w:num w:numId="5">
    <w:abstractNumId w:val="9"/>
  </w:num>
  <w:num w:numId="6">
    <w:abstractNumId w:val="2"/>
  </w:num>
  <w:num w:numId="7">
    <w:abstractNumId w:val="3"/>
  </w:num>
  <w:num w:numId="8">
    <w:abstractNumId w:val="6"/>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902"/>
    <w:rsid w:val="00012F48"/>
    <w:rsid w:val="0006059F"/>
    <w:rsid w:val="00061C65"/>
    <w:rsid w:val="0008207C"/>
    <w:rsid w:val="000B7C63"/>
    <w:rsid w:val="000E370E"/>
    <w:rsid w:val="000E6060"/>
    <w:rsid w:val="000F7AEA"/>
    <w:rsid w:val="00105CB9"/>
    <w:rsid w:val="0011309A"/>
    <w:rsid w:val="00174E95"/>
    <w:rsid w:val="001A14B7"/>
    <w:rsid w:val="001A51F5"/>
    <w:rsid w:val="001A7DB2"/>
    <w:rsid w:val="00214A8F"/>
    <w:rsid w:val="00220284"/>
    <w:rsid w:val="0022124A"/>
    <w:rsid w:val="002457C6"/>
    <w:rsid w:val="002460FE"/>
    <w:rsid w:val="00256281"/>
    <w:rsid w:val="002836C4"/>
    <w:rsid w:val="002A240B"/>
    <w:rsid w:val="002A5C09"/>
    <w:rsid w:val="002C5727"/>
    <w:rsid w:val="002C7040"/>
    <w:rsid w:val="002D691F"/>
    <w:rsid w:val="002E5C26"/>
    <w:rsid w:val="002F2D20"/>
    <w:rsid w:val="0032041D"/>
    <w:rsid w:val="00334A4C"/>
    <w:rsid w:val="00344960"/>
    <w:rsid w:val="003503B4"/>
    <w:rsid w:val="00365873"/>
    <w:rsid w:val="003760A4"/>
    <w:rsid w:val="00376719"/>
    <w:rsid w:val="003B05B6"/>
    <w:rsid w:val="003D00DD"/>
    <w:rsid w:val="0043449B"/>
    <w:rsid w:val="00494AC7"/>
    <w:rsid w:val="004B2F6A"/>
    <w:rsid w:val="004E18D0"/>
    <w:rsid w:val="004E6C82"/>
    <w:rsid w:val="00502ABF"/>
    <w:rsid w:val="005123E9"/>
    <w:rsid w:val="00533F44"/>
    <w:rsid w:val="00544248"/>
    <w:rsid w:val="005530B8"/>
    <w:rsid w:val="00566D19"/>
    <w:rsid w:val="00574B4C"/>
    <w:rsid w:val="00574EEC"/>
    <w:rsid w:val="00582CB8"/>
    <w:rsid w:val="00590F37"/>
    <w:rsid w:val="00597AF1"/>
    <w:rsid w:val="005A1634"/>
    <w:rsid w:val="005C7902"/>
    <w:rsid w:val="005E4F3D"/>
    <w:rsid w:val="005F7344"/>
    <w:rsid w:val="00607631"/>
    <w:rsid w:val="00611976"/>
    <w:rsid w:val="006179C9"/>
    <w:rsid w:val="00623E56"/>
    <w:rsid w:val="0068238D"/>
    <w:rsid w:val="00695C5F"/>
    <w:rsid w:val="006A6E22"/>
    <w:rsid w:val="006B5ACF"/>
    <w:rsid w:val="006D523C"/>
    <w:rsid w:val="00706E99"/>
    <w:rsid w:val="00740E6D"/>
    <w:rsid w:val="00752CB5"/>
    <w:rsid w:val="00773C16"/>
    <w:rsid w:val="007854EC"/>
    <w:rsid w:val="007A0B70"/>
    <w:rsid w:val="007C7247"/>
    <w:rsid w:val="007F7708"/>
    <w:rsid w:val="00810427"/>
    <w:rsid w:val="0081693C"/>
    <w:rsid w:val="008318D4"/>
    <w:rsid w:val="00842EDA"/>
    <w:rsid w:val="00856B20"/>
    <w:rsid w:val="0086482D"/>
    <w:rsid w:val="008B0E34"/>
    <w:rsid w:val="008B6CD7"/>
    <w:rsid w:val="008E514A"/>
    <w:rsid w:val="009050EE"/>
    <w:rsid w:val="009149DC"/>
    <w:rsid w:val="00915CC7"/>
    <w:rsid w:val="009227AE"/>
    <w:rsid w:val="00931E88"/>
    <w:rsid w:val="00961BE6"/>
    <w:rsid w:val="0096386D"/>
    <w:rsid w:val="00970E8B"/>
    <w:rsid w:val="009846BB"/>
    <w:rsid w:val="009D6414"/>
    <w:rsid w:val="009E58DF"/>
    <w:rsid w:val="009F1507"/>
    <w:rsid w:val="009F6751"/>
    <w:rsid w:val="00A0696F"/>
    <w:rsid w:val="00A156C2"/>
    <w:rsid w:val="00A20651"/>
    <w:rsid w:val="00A55EAA"/>
    <w:rsid w:val="00A7349A"/>
    <w:rsid w:val="00A952CF"/>
    <w:rsid w:val="00AB2CF9"/>
    <w:rsid w:val="00AE5BE9"/>
    <w:rsid w:val="00B0455A"/>
    <w:rsid w:val="00B45BED"/>
    <w:rsid w:val="00B8457A"/>
    <w:rsid w:val="00B86821"/>
    <w:rsid w:val="00B872AC"/>
    <w:rsid w:val="00B92D64"/>
    <w:rsid w:val="00BA6E4D"/>
    <w:rsid w:val="00BC77E9"/>
    <w:rsid w:val="00BF2819"/>
    <w:rsid w:val="00C14D5B"/>
    <w:rsid w:val="00C24271"/>
    <w:rsid w:val="00C32905"/>
    <w:rsid w:val="00C34807"/>
    <w:rsid w:val="00C367BE"/>
    <w:rsid w:val="00C37E15"/>
    <w:rsid w:val="00C469F6"/>
    <w:rsid w:val="00C94C9F"/>
    <w:rsid w:val="00C97A4D"/>
    <w:rsid w:val="00CC269B"/>
    <w:rsid w:val="00CC2CD1"/>
    <w:rsid w:val="00D04D6D"/>
    <w:rsid w:val="00D065F1"/>
    <w:rsid w:val="00D12B29"/>
    <w:rsid w:val="00D14253"/>
    <w:rsid w:val="00D86612"/>
    <w:rsid w:val="00D95307"/>
    <w:rsid w:val="00DA1735"/>
    <w:rsid w:val="00DA2C14"/>
    <w:rsid w:val="00DA3F0C"/>
    <w:rsid w:val="00DB240F"/>
    <w:rsid w:val="00DE5BCC"/>
    <w:rsid w:val="00DF66B8"/>
    <w:rsid w:val="00E13082"/>
    <w:rsid w:val="00E30C4D"/>
    <w:rsid w:val="00E34C4E"/>
    <w:rsid w:val="00E411D0"/>
    <w:rsid w:val="00E4334F"/>
    <w:rsid w:val="00E554CC"/>
    <w:rsid w:val="00E63413"/>
    <w:rsid w:val="00EA3E40"/>
    <w:rsid w:val="00F062B3"/>
    <w:rsid w:val="00F33F47"/>
    <w:rsid w:val="00F86E91"/>
    <w:rsid w:val="00FA4D7D"/>
    <w:rsid w:val="00FB0BBB"/>
    <w:rsid w:val="00FC1799"/>
    <w:rsid w:val="00FC3C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7344"/>
    <w:pPr>
      <w:ind w:left="1701"/>
    </w:pPr>
    <w:rPr>
      <w:rFonts w:ascii="Arial" w:hAnsi="Arial"/>
      <w:sz w:val="18"/>
    </w:rPr>
  </w:style>
  <w:style w:type="paragraph" w:styleId="Kop2">
    <w:name w:val="heading 2"/>
    <w:basedOn w:val="Standaard"/>
    <w:link w:val="Kop2Char"/>
    <w:uiPriority w:val="9"/>
    <w:qFormat/>
    <w:rsid w:val="005C7902"/>
    <w:pPr>
      <w:spacing w:after="0" w:line="240" w:lineRule="auto"/>
      <w:ind w:left="0"/>
      <w:outlineLvl w:val="1"/>
    </w:pPr>
    <w:rPr>
      <w:rFonts w:eastAsia="Times New Roman" w:cs="Arial"/>
      <w:b/>
      <w:bCs/>
      <w:color w:val="000000"/>
      <w:kern w:val="28"/>
      <w:sz w:val="24"/>
      <w:szCs w:val="24"/>
      <w:lang w:eastAsia="nl-NL"/>
      <w14:ligatures w14:val="standard"/>
      <w14:cntxtAlt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ZMENetwerk">
    <w:name w:val="ZME Netwerk"/>
    <w:basedOn w:val="Standaard"/>
    <w:link w:val="ZMENetwerkChar"/>
    <w:autoRedefine/>
    <w:qFormat/>
    <w:rsid w:val="0086482D"/>
    <w:pPr>
      <w:ind w:left="2835"/>
    </w:pPr>
    <w:rPr>
      <w:sz w:val="24"/>
    </w:rPr>
  </w:style>
  <w:style w:type="character" w:customStyle="1" w:styleId="ZMENetwerkChar">
    <w:name w:val="ZME Netwerk Char"/>
    <w:basedOn w:val="Standaardalinea-lettertype"/>
    <w:link w:val="ZMENetwerk"/>
    <w:rsid w:val="0086482D"/>
    <w:rPr>
      <w:rFonts w:ascii="Verdana" w:hAnsi="Verdana"/>
      <w:sz w:val="24"/>
    </w:rPr>
  </w:style>
  <w:style w:type="paragraph" w:customStyle="1" w:styleId="Bijdragevan-lingennl">
    <w:name w:val="Bijdrage van-lingen.nl"/>
    <w:basedOn w:val="Citaat"/>
    <w:link w:val="Bijdragevan-lingennlChar"/>
    <w:autoRedefine/>
    <w:qFormat/>
    <w:rsid w:val="00961BE6"/>
    <w:pPr>
      <w:numPr>
        <w:numId w:val="2"/>
      </w:numPr>
      <w:ind w:hanging="360"/>
    </w:pPr>
    <w:rPr>
      <w:rFonts w:asciiTheme="minorHAnsi" w:hAnsiTheme="minorHAnsi"/>
      <w:color w:val="FF0000"/>
      <w:sz w:val="24"/>
    </w:rPr>
  </w:style>
  <w:style w:type="character" w:customStyle="1" w:styleId="Bijdragevan-lingennlChar">
    <w:name w:val="Bijdrage van-lingen.nl Char"/>
    <w:basedOn w:val="Standaardalinea-lettertype"/>
    <w:link w:val="Bijdragevan-lingennl"/>
    <w:rsid w:val="00961BE6"/>
    <w:rPr>
      <w:i/>
      <w:iCs/>
      <w:color w:val="FF0000"/>
      <w:sz w:val="24"/>
    </w:rPr>
  </w:style>
  <w:style w:type="paragraph" w:styleId="Citaat">
    <w:name w:val="Quote"/>
    <w:basedOn w:val="Standaard"/>
    <w:next w:val="Standaard"/>
    <w:link w:val="CitaatChar"/>
    <w:uiPriority w:val="29"/>
    <w:qFormat/>
    <w:rsid w:val="00961BE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61BE6"/>
    <w:rPr>
      <w:rFonts w:ascii="Verdana" w:hAnsi="Verdana"/>
      <w:i/>
      <w:iCs/>
      <w:color w:val="404040" w:themeColor="text1" w:themeTint="BF"/>
      <w:sz w:val="18"/>
    </w:rPr>
  </w:style>
  <w:style w:type="paragraph" w:styleId="Koptekst">
    <w:name w:val="header"/>
    <w:basedOn w:val="Standaard"/>
    <w:link w:val="KoptekstChar"/>
    <w:uiPriority w:val="99"/>
    <w:unhideWhenUsed/>
    <w:rsid w:val="00012F4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12F48"/>
    <w:rPr>
      <w:rFonts w:ascii="Verdana" w:hAnsi="Verdana"/>
      <w:sz w:val="18"/>
    </w:rPr>
  </w:style>
  <w:style w:type="paragraph" w:styleId="Voettekst">
    <w:name w:val="footer"/>
    <w:basedOn w:val="Standaard"/>
    <w:link w:val="VoettekstChar"/>
    <w:uiPriority w:val="99"/>
    <w:unhideWhenUsed/>
    <w:rsid w:val="00012F4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12F48"/>
    <w:rPr>
      <w:rFonts w:ascii="Verdana" w:hAnsi="Verdana"/>
      <w:sz w:val="18"/>
    </w:rPr>
  </w:style>
  <w:style w:type="paragraph" w:customStyle="1" w:styleId="wrkWerkkaart">
    <w:name w:val="wrk_Werkkaart"/>
    <w:basedOn w:val="Standaard"/>
    <w:next w:val="Standaard"/>
    <w:link w:val="wrkWerkkaartChar"/>
    <w:autoRedefine/>
    <w:qFormat/>
    <w:rsid w:val="00574B4C"/>
    <w:pPr>
      <w:spacing w:before="80"/>
    </w:pPr>
    <w:rPr>
      <w:caps/>
      <w:noProof/>
      <w:color w:val="FFFFFF" w:themeColor="background1"/>
      <w:sz w:val="32"/>
      <w:szCs w:val="52"/>
      <w:lang w:val="en-US"/>
    </w:rPr>
  </w:style>
  <w:style w:type="paragraph" w:customStyle="1" w:styleId="wrkTitelWerkkaart">
    <w:name w:val="wrkTitel_Werkkaart"/>
    <w:basedOn w:val="Standaard"/>
    <w:next w:val="Standaard"/>
    <w:link w:val="wrkTitelWerkkaartChar"/>
    <w:qFormat/>
    <w:rsid w:val="00C367BE"/>
    <w:rPr>
      <w:color w:val="FFFFFF" w:themeColor="background1"/>
      <w:sz w:val="44"/>
      <w:szCs w:val="52"/>
    </w:rPr>
  </w:style>
  <w:style w:type="character" w:customStyle="1" w:styleId="wrkWerkkaartChar">
    <w:name w:val="wrk_Werkkaart Char"/>
    <w:basedOn w:val="Standaardalinea-lettertype"/>
    <w:link w:val="wrkWerkkaart"/>
    <w:rsid w:val="00574B4C"/>
    <w:rPr>
      <w:rFonts w:ascii="Arial" w:hAnsi="Arial"/>
      <w:caps/>
      <w:noProof/>
      <w:color w:val="FFFFFF" w:themeColor="background1"/>
      <w:sz w:val="32"/>
      <w:szCs w:val="52"/>
      <w:lang w:val="en-US"/>
    </w:rPr>
  </w:style>
  <w:style w:type="paragraph" w:customStyle="1" w:styleId="wrkDoelWerkkaart">
    <w:name w:val="wrkDoel_Werkkaart"/>
    <w:basedOn w:val="wrkTitelWerkkaart"/>
    <w:next w:val="wrkTekstWitWerkkaart"/>
    <w:link w:val="wrkDoelWerkkaartChar"/>
    <w:autoRedefine/>
    <w:qFormat/>
    <w:rsid w:val="00574B4C"/>
    <w:pPr>
      <w:spacing w:after="120"/>
    </w:pPr>
    <w:rPr>
      <w:sz w:val="28"/>
    </w:rPr>
  </w:style>
  <w:style w:type="character" w:customStyle="1" w:styleId="wrkTitelWerkkaartChar">
    <w:name w:val="wrkTitel_Werkkaart Char"/>
    <w:basedOn w:val="Standaardalinea-lettertype"/>
    <w:link w:val="wrkTitelWerkkaart"/>
    <w:rsid w:val="00C367BE"/>
    <w:rPr>
      <w:rFonts w:ascii="Arial" w:hAnsi="Arial"/>
      <w:color w:val="FFFFFF" w:themeColor="background1"/>
      <w:sz w:val="44"/>
      <w:szCs w:val="52"/>
    </w:rPr>
  </w:style>
  <w:style w:type="paragraph" w:customStyle="1" w:styleId="wrkTekstWitWerkkaart">
    <w:name w:val="wrkTekstWit_Werkkaart"/>
    <w:basedOn w:val="Standaard"/>
    <w:link w:val="wrkTekstWitWerkkaartChar"/>
    <w:qFormat/>
    <w:rsid w:val="00C367BE"/>
    <w:rPr>
      <w:color w:val="FFFFFF" w:themeColor="background1"/>
      <w:sz w:val="20"/>
    </w:rPr>
  </w:style>
  <w:style w:type="character" w:customStyle="1" w:styleId="wrkDoelWerkkaartChar">
    <w:name w:val="wrkDoel_Werkkaart Char"/>
    <w:basedOn w:val="wrkTitelWerkkaartChar"/>
    <w:link w:val="wrkDoelWerkkaart"/>
    <w:rsid w:val="00574B4C"/>
    <w:rPr>
      <w:rFonts w:ascii="Arial" w:hAnsi="Arial"/>
      <w:color w:val="FFFFFF" w:themeColor="background1"/>
      <w:sz w:val="28"/>
      <w:szCs w:val="52"/>
    </w:rPr>
  </w:style>
  <w:style w:type="character" w:customStyle="1" w:styleId="wrkTekstWitWerkkaartChar">
    <w:name w:val="wrkTekstWit_Werkkaart Char"/>
    <w:basedOn w:val="Standaardalinea-lettertype"/>
    <w:link w:val="wrkTekstWitWerkkaart"/>
    <w:rsid w:val="00C367BE"/>
    <w:rPr>
      <w:rFonts w:ascii="Arial" w:hAnsi="Arial"/>
      <w:color w:val="FFFFFF" w:themeColor="background1"/>
      <w:sz w:val="20"/>
    </w:rPr>
  </w:style>
  <w:style w:type="paragraph" w:customStyle="1" w:styleId="wrkTitelGroenWerkkaart">
    <w:name w:val="wrkTitelGroen_Werkkaart"/>
    <w:basedOn w:val="wrkTitelWerkkaart"/>
    <w:link w:val="wrkTitelGroenWerkkaartChar"/>
    <w:autoRedefine/>
    <w:qFormat/>
    <w:rsid w:val="00773C16"/>
    <w:pPr>
      <w:ind w:left="993"/>
    </w:pPr>
    <w:rPr>
      <w:color w:val="1D6A34"/>
      <w:sz w:val="52"/>
    </w:rPr>
  </w:style>
  <w:style w:type="character" w:customStyle="1" w:styleId="wrkTitelGroenWerkkaartChar">
    <w:name w:val="wrkTitelGroen_Werkkaart Char"/>
    <w:basedOn w:val="Standaardalinea-lettertype"/>
    <w:link w:val="wrkTitelGroenWerkkaart"/>
    <w:rsid w:val="00773C16"/>
    <w:rPr>
      <w:rFonts w:ascii="Arial" w:hAnsi="Arial"/>
      <w:color w:val="1D6A34"/>
      <w:sz w:val="52"/>
      <w:szCs w:val="52"/>
    </w:rPr>
  </w:style>
  <w:style w:type="paragraph" w:customStyle="1" w:styleId="wrkDoelGroenWerkkaart">
    <w:name w:val="wrkDoelGroen_Werkkaart"/>
    <w:basedOn w:val="wrkDoelWerkkaart"/>
    <w:next w:val="wrkTekstWerkkaart"/>
    <w:link w:val="wrkDoelGroenWerkkaartChar"/>
    <w:autoRedefine/>
    <w:qFormat/>
    <w:rsid w:val="00773C16"/>
    <w:pPr>
      <w:ind w:left="992"/>
    </w:pPr>
    <w:rPr>
      <w:color w:val="1D6A34"/>
    </w:rPr>
  </w:style>
  <w:style w:type="character" w:customStyle="1" w:styleId="wrkDoelGroenWerkkaartChar">
    <w:name w:val="wrkDoelGroen_Werkkaart Char"/>
    <w:basedOn w:val="wrkDoelWerkkaartChar"/>
    <w:link w:val="wrkDoelGroenWerkkaart"/>
    <w:rsid w:val="00773C16"/>
    <w:rPr>
      <w:rFonts w:ascii="Arial" w:hAnsi="Arial"/>
      <w:color w:val="1D6A34"/>
      <w:sz w:val="28"/>
      <w:szCs w:val="52"/>
    </w:rPr>
  </w:style>
  <w:style w:type="paragraph" w:customStyle="1" w:styleId="wrkTekstWerkkaart">
    <w:name w:val="wrkTekst_Werkkaart"/>
    <w:basedOn w:val="Standaard"/>
    <w:link w:val="wrkTekstWerkkaartChar"/>
    <w:qFormat/>
    <w:rsid w:val="00BA6E4D"/>
    <w:pPr>
      <w:ind w:left="993"/>
    </w:pPr>
    <w:rPr>
      <w:sz w:val="20"/>
      <w:szCs w:val="52"/>
    </w:rPr>
  </w:style>
  <w:style w:type="character" w:customStyle="1" w:styleId="wrkTekstWerkkaartChar">
    <w:name w:val="wrkTekst_Werkkaart Char"/>
    <w:basedOn w:val="Standaardalinea-lettertype"/>
    <w:link w:val="wrkTekstWerkkaart"/>
    <w:rsid w:val="00BA6E4D"/>
    <w:rPr>
      <w:rFonts w:ascii="Arial" w:hAnsi="Arial"/>
      <w:sz w:val="20"/>
      <w:szCs w:val="52"/>
    </w:rPr>
  </w:style>
  <w:style w:type="character" w:customStyle="1" w:styleId="Kop2Char">
    <w:name w:val="Kop 2 Char"/>
    <w:basedOn w:val="Standaardalinea-lettertype"/>
    <w:link w:val="Kop2"/>
    <w:uiPriority w:val="9"/>
    <w:rsid w:val="005C7902"/>
    <w:rPr>
      <w:rFonts w:ascii="Arial" w:eastAsia="Times New Roman" w:hAnsi="Arial" w:cs="Arial"/>
      <w:b/>
      <w:bCs/>
      <w:color w:val="000000"/>
      <w:kern w:val="28"/>
      <w:sz w:val="24"/>
      <w:szCs w:val="24"/>
      <w:lang w:eastAsia="nl-NL"/>
      <w14:ligatures w14:val="standard"/>
      <w14:cntxtAlts/>
    </w:rPr>
  </w:style>
  <w:style w:type="paragraph" w:styleId="Lijstalinea">
    <w:name w:val="List Paragraph"/>
    <w:basedOn w:val="Standaard"/>
    <w:uiPriority w:val="34"/>
    <w:qFormat/>
    <w:rsid w:val="00E554CC"/>
    <w:pPr>
      <w:ind w:left="720"/>
      <w:contextualSpacing/>
    </w:pPr>
  </w:style>
  <w:style w:type="paragraph" w:styleId="Bijschrift">
    <w:name w:val="caption"/>
    <w:basedOn w:val="Standaard"/>
    <w:next w:val="Standaard"/>
    <w:uiPriority w:val="35"/>
    <w:unhideWhenUsed/>
    <w:qFormat/>
    <w:rsid w:val="00544248"/>
    <w:pPr>
      <w:spacing w:line="240" w:lineRule="auto"/>
      <w:ind w:left="0"/>
    </w:pPr>
    <w:rPr>
      <w:rFonts w:asciiTheme="minorHAnsi" w:hAnsiTheme="minorHAnsi"/>
      <w:b/>
      <w:bCs/>
      <w:color w:val="4F81BD" w:themeColor="accent1"/>
      <w:szCs w:val="18"/>
    </w:rPr>
  </w:style>
  <w:style w:type="paragraph" w:styleId="Ballontekst">
    <w:name w:val="Balloon Text"/>
    <w:basedOn w:val="Standaard"/>
    <w:link w:val="BallontekstChar"/>
    <w:uiPriority w:val="99"/>
    <w:semiHidden/>
    <w:unhideWhenUsed/>
    <w:rsid w:val="005442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4248"/>
    <w:rPr>
      <w:rFonts w:ascii="Tahoma" w:hAnsi="Tahoma" w:cs="Tahoma"/>
      <w:sz w:val="16"/>
      <w:szCs w:val="16"/>
    </w:rPr>
  </w:style>
  <w:style w:type="paragraph" w:styleId="Normaalweb">
    <w:name w:val="Normal (Web)"/>
    <w:basedOn w:val="Standaard"/>
    <w:uiPriority w:val="99"/>
    <w:semiHidden/>
    <w:unhideWhenUsed/>
    <w:rsid w:val="003503B4"/>
    <w:pPr>
      <w:spacing w:before="100" w:beforeAutospacing="1" w:after="100" w:afterAutospacing="1" w:line="240" w:lineRule="auto"/>
      <w:ind w:left="0"/>
    </w:pPr>
    <w:rPr>
      <w:rFonts w:ascii="Times New Roman" w:eastAsiaTheme="minorEastAsia"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7344"/>
    <w:pPr>
      <w:ind w:left="1701"/>
    </w:pPr>
    <w:rPr>
      <w:rFonts w:ascii="Arial" w:hAnsi="Arial"/>
      <w:sz w:val="18"/>
    </w:rPr>
  </w:style>
  <w:style w:type="paragraph" w:styleId="Kop2">
    <w:name w:val="heading 2"/>
    <w:basedOn w:val="Standaard"/>
    <w:link w:val="Kop2Char"/>
    <w:uiPriority w:val="9"/>
    <w:qFormat/>
    <w:rsid w:val="005C7902"/>
    <w:pPr>
      <w:spacing w:after="0" w:line="240" w:lineRule="auto"/>
      <w:ind w:left="0"/>
      <w:outlineLvl w:val="1"/>
    </w:pPr>
    <w:rPr>
      <w:rFonts w:eastAsia="Times New Roman" w:cs="Arial"/>
      <w:b/>
      <w:bCs/>
      <w:color w:val="000000"/>
      <w:kern w:val="28"/>
      <w:sz w:val="24"/>
      <w:szCs w:val="24"/>
      <w:lang w:eastAsia="nl-NL"/>
      <w14:ligatures w14:val="standard"/>
      <w14:cntxtAlt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ZMENetwerk">
    <w:name w:val="ZME Netwerk"/>
    <w:basedOn w:val="Standaard"/>
    <w:link w:val="ZMENetwerkChar"/>
    <w:autoRedefine/>
    <w:qFormat/>
    <w:rsid w:val="0086482D"/>
    <w:pPr>
      <w:ind w:left="2835"/>
    </w:pPr>
    <w:rPr>
      <w:sz w:val="24"/>
    </w:rPr>
  </w:style>
  <w:style w:type="character" w:customStyle="1" w:styleId="ZMENetwerkChar">
    <w:name w:val="ZME Netwerk Char"/>
    <w:basedOn w:val="Standaardalinea-lettertype"/>
    <w:link w:val="ZMENetwerk"/>
    <w:rsid w:val="0086482D"/>
    <w:rPr>
      <w:rFonts w:ascii="Verdana" w:hAnsi="Verdana"/>
      <w:sz w:val="24"/>
    </w:rPr>
  </w:style>
  <w:style w:type="paragraph" w:customStyle="1" w:styleId="Bijdragevan-lingennl">
    <w:name w:val="Bijdrage van-lingen.nl"/>
    <w:basedOn w:val="Citaat"/>
    <w:link w:val="Bijdragevan-lingennlChar"/>
    <w:autoRedefine/>
    <w:qFormat/>
    <w:rsid w:val="00961BE6"/>
    <w:pPr>
      <w:numPr>
        <w:numId w:val="2"/>
      </w:numPr>
      <w:ind w:hanging="360"/>
    </w:pPr>
    <w:rPr>
      <w:rFonts w:asciiTheme="minorHAnsi" w:hAnsiTheme="minorHAnsi"/>
      <w:color w:val="FF0000"/>
      <w:sz w:val="24"/>
    </w:rPr>
  </w:style>
  <w:style w:type="character" w:customStyle="1" w:styleId="Bijdragevan-lingennlChar">
    <w:name w:val="Bijdrage van-lingen.nl Char"/>
    <w:basedOn w:val="Standaardalinea-lettertype"/>
    <w:link w:val="Bijdragevan-lingennl"/>
    <w:rsid w:val="00961BE6"/>
    <w:rPr>
      <w:i/>
      <w:iCs/>
      <w:color w:val="FF0000"/>
      <w:sz w:val="24"/>
    </w:rPr>
  </w:style>
  <w:style w:type="paragraph" w:styleId="Citaat">
    <w:name w:val="Quote"/>
    <w:basedOn w:val="Standaard"/>
    <w:next w:val="Standaard"/>
    <w:link w:val="CitaatChar"/>
    <w:uiPriority w:val="29"/>
    <w:qFormat/>
    <w:rsid w:val="00961BE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61BE6"/>
    <w:rPr>
      <w:rFonts w:ascii="Verdana" w:hAnsi="Verdana"/>
      <w:i/>
      <w:iCs/>
      <w:color w:val="404040" w:themeColor="text1" w:themeTint="BF"/>
      <w:sz w:val="18"/>
    </w:rPr>
  </w:style>
  <w:style w:type="paragraph" w:styleId="Koptekst">
    <w:name w:val="header"/>
    <w:basedOn w:val="Standaard"/>
    <w:link w:val="KoptekstChar"/>
    <w:uiPriority w:val="99"/>
    <w:unhideWhenUsed/>
    <w:rsid w:val="00012F4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12F48"/>
    <w:rPr>
      <w:rFonts w:ascii="Verdana" w:hAnsi="Verdana"/>
      <w:sz w:val="18"/>
    </w:rPr>
  </w:style>
  <w:style w:type="paragraph" w:styleId="Voettekst">
    <w:name w:val="footer"/>
    <w:basedOn w:val="Standaard"/>
    <w:link w:val="VoettekstChar"/>
    <w:uiPriority w:val="99"/>
    <w:unhideWhenUsed/>
    <w:rsid w:val="00012F4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12F48"/>
    <w:rPr>
      <w:rFonts w:ascii="Verdana" w:hAnsi="Verdana"/>
      <w:sz w:val="18"/>
    </w:rPr>
  </w:style>
  <w:style w:type="paragraph" w:customStyle="1" w:styleId="wrkWerkkaart">
    <w:name w:val="wrk_Werkkaart"/>
    <w:basedOn w:val="Standaard"/>
    <w:next w:val="Standaard"/>
    <w:link w:val="wrkWerkkaartChar"/>
    <w:autoRedefine/>
    <w:qFormat/>
    <w:rsid w:val="00574B4C"/>
    <w:pPr>
      <w:spacing w:before="80"/>
    </w:pPr>
    <w:rPr>
      <w:caps/>
      <w:noProof/>
      <w:color w:val="FFFFFF" w:themeColor="background1"/>
      <w:sz w:val="32"/>
      <w:szCs w:val="52"/>
      <w:lang w:val="en-US"/>
    </w:rPr>
  </w:style>
  <w:style w:type="paragraph" w:customStyle="1" w:styleId="wrkTitelWerkkaart">
    <w:name w:val="wrkTitel_Werkkaart"/>
    <w:basedOn w:val="Standaard"/>
    <w:next w:val="Standaard"/>
    <w:link w:val="wrkTitelWerkkaartChar"/>
    <w:qFormat/>
    <w:rsid w:val="00C367BE"/>
    <w:rPr>
      <w:color w:val="FFFFFF" w:themeColor="background1"/>
      <w:sz w:val="44"/>
      <w:szCs w:val="52"/>
    </w:rPr>
  </w:style>
  <w:style w:type="character" w:customStyle="1" w:styleId="wrkWerkkaartChar">
    <w:name w:val="wrk_Werkkaart Char"/>
    <w:basedOn w:val="Standaardalinea-lettertype"/>
    <w:link w:val="wrkWerkkaart"/>
    <w:rsid w:val="00574B4C"/>
    <w:rPr>
      <w:rFonts w:ascii="Arial" w:hAnsi="Arial"/>
      <w:caps/>
      <w:noProof/>
      <w:color w:val="FFFFFF" w:themeColor="background1"/>
      <w:sz w:val="32"/>
      <w:szCs w:val="52"/>
      <w:lang w:val="en-US"/>
    </w:rPr>
  </w:style>
  <w:style w:type="paragraph" w:customStyle="1" w:styleId="wrkDoelWerkkaart">
    <w:name w:val="wrkDoel_Werkkaart"/>
    <w:basedOn w:val="wrkTitelWerkkaart"/>
    <w:next w:val="wrkTekstWitWerkkaart"/>
    <w:link w:val="wrkDoelWerkkaartChar"/>
    <w:autoRedefine/>
    <w:qFormat/>
    <w:rsid w:val="00574B4C"/>
    <w:pPr>
      <w:spacing w:after="120"/>
    </w:pPr>
    <w:rPr>
      <w:sz w:val="28"/>
    </w:rPr>
  </w:style>
  <w:style w:type="character" w:customStyle="1" w:styleId="wrkTitelWerkkaartChar">
    <w:name w:val="wrkTitel_Werkkaart Char"/>
    <w:basedOn w:val="Standaardalinea-lettertype"/>
    <w:link w:val="wrkTitelWerkkaart"/>
    <w:rsid w:val="00C367BE"/>
    <w:rPr>
      <w:rFonts w:ascii="Arial" w:hAnsi="Arial"/>
      <w:color w:val="FFFFFF" w:themeColor="background1"/>
      <w:sz w:val="44"/>
      <w:szCs w:val="52"/>
    </w:rPr>
  </w:style>
  <w:style w:type="paragraph" w:customStyle="1" w:styleId="wrkTekstWitWerkkaart">
    <w:name w:val="wrkTekstWit_Werkkaart"/>
    <w:basedOn w:val="Standaard"/>
    <w:link w:val="wrkTekstWitWerkkaartChar"/>
    <w:qFormat/>
    <w:rsid w:val="00C367BE"/>
    <w:rPr>
      <w:color w:val="FFFFFF" w:themeColor="background1"/>
      <w:sz w:val="20"/>
    </w:rPr>
  </w:style>
  <w:style w:type="character" w:customStyle="1" w:styleId="wrkDoelWerkkaartChar">
    <w:name w:val="wrkDoel_Werkkaart Char"/>
    <w:basedOn w:val="wrkTitelWerkkaartChar"/>
    <w:link w:val="wrkDoelWerkkaart"/>
    <w:rsid w:val="00574B4C"/>
    <w:rPr>
      <w:rFonts w:ascii="Arial" w:hAnsi="Arial"/>
      <w:color w:val="FFFFFF" w:themeColor="background1"/>
      <w:sz w:val="28"/>
      <w:szCs w:val="52"/>
    </w:rPr>
  </w:style>
  <w:style w:type="character" w:customStyle="1" w:styleId="wrkTekstWitWerkkaartChar">
    <w:name w:val="wrkTekstWit_Werkkaart Char"/>
    <w:basedOn w:val="Standaardalinea-lettertype"/>
    <w:link w:val="wrkTekstWitWerkkaart"/>
    <w:rsid w:val="00C367BE"/>
    <w:rPr>
      <w:rFonts w:ascii="Arial" w:hAnsi="Arial"/>
      <w:color w:val="FFFFFF" w:themeColor="background1"/>
      <w:sz w:val="20"/>
    </w:rPr>
  </w:style>
  <w:style w:type="paragraph" w:customStyle="1" w:styleId="wrkTitelGroenWerkkaart">
    <w:name w:val="wrkTitelGroen_Werkkaart"/>
    <w:basedOn w:val="wrkTitelWerkkaart"/>
    <w:link w:val="wrkTitelGroenWerkkaartChar"/>
    <w:autoRedefine/>
    <w:qFormat/>
    <w:rsid w:val="00773C16"/>
    <w:pPr>
      <w:ind w:left="993"/>
    </w:pPr>
    <w:rPr>
      <w:color w:val="1D6A34"/>
      <w:sz w:val="52"/>
    </w:rPr>
  </w:style>
  <w:style w:type="character" w:customStyle="1" w:styleId="wrkTitelGroenWerkkaartChar">
    <w:name w:val="wrkTitelGroen_Werkkaart Char"/>
    <w:basedOn w:val="Standaardalinea-lettertype"/>
    <w:link w:val="wrkTitelGroenWerkkaart"/>
    <w:rsid w:val="00773C16"/>
    <w:rPr>
      <w:rFonts w:ascii="Arial" w:hAnsi="Arial"/>
      <w:color w:val="1D6A34"/>
      <w:sz w:val="52"/>
      <w:szCs w:val="52"/>
    </w:rPr>
  </w:style>
  <w:style w:type="paragraph" w:customStyle="1" w:styleId="wrkDoelGroenWerkkaart">
    <w:name w:val="wrkDoelGroen_Werkkaart"/>
    <w:basedOn w:val="wrkDoelWerkkaart"/>
    <w:next w:val="wrkTekstWerkkaart"/>
    <w:link w:val="wrkDoelGroenWerkkaartChar"/>
    <w:autoRedefine/>
    <w:qFormat/>
    <w:rsid w:val="00773C16"/>
    <w:pPr>
      <w:ind w:left="992"/>
    </w:pPr>
    <w:rPr>
      <w:color w:val="1D6A34"/>
    </w:rPr>
  </w:style>
  <w:style w:type="character" w:customStyle="1" w:styleId="wrkDoelGroenWerkkaartChar">
    <w:name w:val="wrkDoelGroen_Werkkaart Char"/>
    <w:basedOn w:val="wrkDoelWerkkaartChar"/>
    <w:link w:val="wrkDoelGroenWerkkaart"/>
    <w:rsid w:val="00773C16"/>
    <w:rPr>
      <w:rFonts w:ascii="Arial" w:hAnsi="Arial"/>
      <w:color w:val="1D6A34"/>
      <w:sz w:val="28"/>
      <w:szCs w:val="52"/>
    </w:rPr>
  </w:style>
  <w:style w:type="paragraph" w:customStyle="1" w:styleId="wrkTekstWerkkaart">
    <w:name w:val="wrkTekst_Werkkaart"/>
    <w:basedOn w:val="Standaard"/>
    <w:link w:val="wrkTekstWerkkaartChar"/>
    <w:qFormat/>
    <w:rsid w:val="00BA6E4D"/>
    <w:pPr>
      <w:ind w:left="993"/>
    </w:pPr>
    <w:rPr>
      <w:sz w:val="20"/>
      <w:szCs w:val="52"/>
    </w:rPr>
  </w:style>
  <w:style w:type="character" w:customStyle="1" w:styleId="wrkTekstWerkkaartChar">
    <w:name w:val="wrkTekst_Werkkaart Char"/>
    <w:basedOn w:val="Standaardalinea-lettertype"/>
    <w:link w:val="wrkTekstWerkkaart"/>
    <w:rsid w:val="00BA6E4D"/>
    <w:rPr>
      <w:rFonts w:ascii="Arial" w:hAnsi="Arial"/>
      <w:sz w:val="20"/>
      <w:szCs w:val="52"/>
    </w:rPr>
  </w:style>
  <w:style w:type="character" w:customStyle="1" w:styleId="Kop2Char">
    <w:name w:val="Kop 2 Char"/>
    <w:basedOn w:val="Standaardalinea-lettertype"/>
    <w:link w:val="Kop2"/>
    <w:uiPriority w:val="9"/>
    <w:rsid w:val="005C7902"/>
    <w:rPr>
      <w:rFonts w:ascii="Arial" w:eastAsia="Times New Roman" w:hAnsi="Arial" w:cs="Arial"/>
      <w:b/>
      <w:bCs/>
      <w:color w:val="000000"/>
      <w:kern w:val="28"/>
      <w:sz w:val="24"/>
      <w:szCs w:val="24"/>
      <w:lang w:eastAsia="nl-NL"/>
      <w14:ligatures w14:val="standard"/>
      <w14:cntxtAlts/>
    </w:rPr>
  </w:style>
  <w:style w:type="paragraph" w:styleId="Lijstalinea">
    <w:name w:val="List Paragraph"/>
    <w:basedOn w:val="Standaard"/>
    <w:uiPriority w:val="34"/>
    <w:qFormat/>
    <w:rsid w:val="00E554CC"/>
    <w:pPr>
      <w:ind w:left="720"/>
      <w:contextualSpacing/>
    </w:pPr>
  </w:style>
  <w:style w:type="paragraph" w:styleId="Bijschrift">
    <w:name w:val="caption"/>
    <w:basedOn w:val="Standaard"/>
    <w:next w:val="Standaard"/>
    <w:uiPriority w:val="35"/>
    <w:unhideWhenUsed/>
    <w:qFormat/>
    <w:rsid w:val="00544248"/>
    <w:pPr>
      <w:spacing w:line="240" w:lineRule="auto"/>
      <w:ind w:left="0"/>
    </w:pPr>
    <w:rPr>
      <w:rFonts w:asciiTheme="minorHAnsi" w:hAnsiTheme="minorHAnsi"/>
      <w:b/>
      <w:bCs/>
      <w:color w:val="4F81BD" w:themeColor="accent1"/>
      <w:szCs w:val="18"/>
    </w:rPr>
  </w:style>
  <w:style w:type="paragraph" w:styleId="Ballontekst">
    <w:name w:val="Balloon Text"/>
    <w:basedOn w:val="Standaard"/>
    <w:link w:val="BallontekstChar"/>
    <w:uiPriority w:val="99"/>
    <w:semiHidden/>
    <w:unhideWhenUsed/>
    <w:rsid w:val="005442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4248"/>
    <w:rPr>
      <w:rFonts w:ascii="Tahoma" w:hAnsi="Tahoma" w:cs="Tahoma"/>
      <w:sz w:val="16"/>
      <w:szCs w:val="16"/>
    </w:rPr>
  </w:style>
  <w:style w:type="paragraph" w:styleId="Normaalweb">
    <w:name w:val="Normal (Web)"/>
    <w:basedOn w:val="Standaard"/>
    <w:uiPriority w:val="99"/>
    <w:semiHidden/>
    <w:unhideWhenUsed/>
    <w:rsid w:val="003503B4"/>
    <w:pPr>
      <w:spacing w:before="100" w:beforeAutospacing="1" w:after="100" w:afterAutospacing="1" w:line="240" w:lineRule="auto"/>
      <w:ind w:left="0"/>
    </w:pPr>
    <w:rPr>
      <w:rFonts w:ascii="Times New Roman" w:eastAsiaTheme="minorEastAsia"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241">
      <w:bodyDiv w:val="1"/>
      <w:marLeft w:val="0"/>
      <w:marRight w:val="0"/>
      <w:marTop w:val="0"/>
      <w:marBottom w:val="0"/>
      <w:divBdr>
        <w:top w:val="none" w:sz="0" w:space="0" w:color="auto"/>
        <w:left w:val="none" w:sz="0" w:space="0" w:color="auto"/>
        <w:bottom w:val="none" w:sz="0" w:space="0" w:color="auto"/>
        <w:right w:val="none" w:sz="0" w:space="0" w:color="auto"/>
      </w:divBdr>
    </w:div>
    <w:div w:id="60061660">
      <w:bodyDiv w:val="1"/>
      <w:marLeft w:val="0"/>
      <w:marRight w:val="0"/>
      <w:marTop w:val="0"/>
      <w:marBottom w:val="0"/>
      <w:divBdr>
        <w:top w:val="none" w:sz="0" w:space="0" w:color="auto"/>
        <w:left w:val="none" w:sz="0" w:space="0" w:color="auto"/>
        <w:bottom w:val="none" w:sz="0" w:space="0" w:color="auto"/>
        <w:right w:val="none" w:sz="0" w:space="0" w:color="auto"/>
      </w:divBdr>
    </w:div>
    <w:div w:id="111826405">
      <w:bodyDiv w:val="1"/>
      <w:marLeft w:val="0"/>
      <w:marRight w:val="0"/>
      <w:marTop w:val="0"/>
      <w:marBottom w:val="0"/>
      <w:divBdr>
        <w:top w:val="none" w:sz="0" w:space="0" w:color="auto"/>
        <w:left w:val="none" w:sz="0" w:space="0" w:color="auto"/>
        <w:bottom w:val="none" w:sz="0" w:space="0" w:color="auto"/>
        <w:right w:val="none" w:sz="0" w:space="0" w:color="auto"/>
      </w:divBdr>
    </w:div>
    <w:div w:id="141390418">
      <w:bodyDiv w:val="1"/>
      <w:marLeft w:val="0"/>
      <w:marRight w:val="0"/>
      <w:marTop w:val="0"/>
      <w:marBottom w:val="0"/>
      <w:divBdr>
        <w:top w:val="none" w:sz="0" w:space="0" w:color="auto"/>
        <w:left w:val="none" w:sz="0" w:space="0" w:color="auto"/>
        <w:bottom w:val="none" w:sz="0" w:space="0" w:color="auto"/>
        <w:right w:val="none" w:sz="0" w:space="0" w:color="auto"/>
      </w:divBdr>
    </w:div>
    <w:div w:id="199831147">
      <w:bodyDiv w:val="1"/>
      <w:marLeft w:val="0"/>
      <w:marRight w:val="0"/>
      <w:marTop w:val="0"/>
      <w:marBottom w:val="0"/>
      <w:divBdr>
        <w:top w:val="none" w:sz="0" w:space="0" w:color="auto"/>
        <w:left w:val="none" w:sz="0" w:space="0" w:color="auto"/>
        <w:bottom w:val="none" w:sz="0" w:space="0" w:color="auto"/>
        <w:right w:val="none" w:sz="0" w:space="0" w:color="auto"/>
      </w:divBdr>
    </w:div>
    <w:div w:id="393356897">
      <w:bodyDiv w:val="1"/>
      <w:marLeft w:val="0"/>
      <w:marRight w:val="0"/>
      <w:marTop w:val="0"/>
      <w:marBottom w:val="0"/>
      <w:divBdr>
        <w:top w:val="none" w:sz="0" w:space="0" w:color="auto"/>
        <w:left w:val="none" w:sz="0" w:space="0" w:color="auto"/>
        <w:bottom w:val="none" w:sz="0" w:space="0" w:color="auto"/>
        <w:right w:val="none" w:sz="0" w:space="0" w:color="auto"/>
      </w:divBdr>
    </w:div>
    <w:div w:id="480004144">
      <w:bodyDiv w:val="1"/>
      <w:marLeft w:val="0"/>
      <w:marRight w:val="0"/>
      <w:marTop w:val="0"/>
      <w:marBottom w:val="0"/>
      <w:divBdr>
        <w:top w:val="none" w:sz="0" w:space="0" w:color="auto"/>
        <w:left w:val="none" w:sz="0" w:space="0" w:color="auto"/>
        <w:bottom w:val="none" w:sz="0" w:space="0" w:color="auto"/>
        <w:right w:val="none" w:sz="0" w:space="0" w:color="auto"/>
      </w:divBdr>
    </w:div>
    <w:div w:id="519588435">
      <w:bodyDiv w:val="1"/>
      <w:marLeft w:val="0"/>
      <w:marRight w:val="0"/>
      <w:marTop w:val="0"/>
      <w:marBottom w:val="0"/>
      <w:divBdr>
        <w:top w:val="none" w:sz="0" w:space="0" w:color="auto"/>
        <w:left w:val="none" w:sz="0" w:space="0" w:color="auto"/>
        <w:bottom w:val="none" w:sz="0" w:space="0" w:color="auto"/>
        <w:right w:val="none" w:sz="0" w:space="0" w:color="auto"/>
      </w:divBdr>
    </w:div>
    <w:div w:id="593250797">
      <w:bodyDiv w:val="1"/>
      <w:marLeft w:val="0"/>
      <w:marRight w:val="0"/>
      <w:marTop w:val="0"/>
      <w:marBottom w:val="0"/>
      <w:divBdr>
        <w:top w:val="none" w:sz="0" w:space="0" w:color="auto"/>
        <w:left w:val="none" w:sz="0" w:space="0" w:color="auto"/>
        <w:bottom w:val="none" w:sz="0" w:space="0" w:color="auto"/>
        <w:right w:val="none" w:sz="0" w:space="0" w:color="auto"/>
      </w:divBdr>
    </w:div>
    <w:div w:id="623582913">
      <w:bodyDiv w:val="1"/>
      <w:marLeft w:val="0"/>
      <w:marRight w:val="0"/>
      <w:marTop w:val="0"/>
      <w:marBottom w:val="0"/>
      <w:divBdr>
        <w:top w:val="none" w:sz="0" w:space="0" w:color="auto"/>
        <w:left w:val="none" w:sz="0" w:space="0" w:color="auto"/>
        <w:bottom w:val="none" w:sz="0" w:space="0" w:color="auto"/>
        <w:right w:val="none" w:sz="0" w:space="0" w:color="auto"/>
      </w:divBdr>
    </w:div>
    <w:div w:id="845438502">
      <w:bodyDiv w:val="1"/>
      <w:marLeft w:val="0"/>
      <w:marRight w:val="0"/>
      <w:marTop w:val="0"/>
      <w:marBottom w:val="0"/>
      <w:divBdr>
        <w:top w:val="none" w:sz="0" w:space="0" w:color="auto"/>
        <w:left w:val="none" w:sz="0" w:space="0" w:color="auto"/>
        <w:bottom w:val="none" w:sz="0" w:space="0" w:color="auto"/>
        <w:right w:val="none" w:sz="0" w:space="0" w:color="auto"/>
      </w:divBdr>
    </w:div>
    <w:div w:id="866598339">
      <w:bodyDiv w:val="1"/>
      <w:marLeft w:val="0"/>
      <w:marRight w:val="0"/>
      <w:marTop w:val="0"/>
      <w:marBottom w:val="0"/>
      <w:divBdr>
        <w:top w:val="none" w:sz="0" w:space="0" w:color="auto"/>
        <w:left w:val="none" w:sz="0" w:space="0" w:color="auto"/>
        <w:bottom w:val="none" w:sz="0" w:space="0" w:color="auto"/>
        <w:right w:val="none" w:sz="0" w:space="0" w:color="auto"/>
      </w:divBdr>
    </w:div>
    <w:div w:id="908657758">
      <w:bodyDiv w:val="1"/>
      <w:marLeft w:val="0"/>
      <w:marRight w:val="0"/>
      <w:marTop w:val="0"/>
      <w:marBottom w:val="0"/>
      <w:divBdr>
        <w:top w:val="none" w:sz="0" w:space="0" w:color="auto"/>
        <w:left w:val="none" w:sz="0" w:space="0" w:color="auto"/>
        <w:bottom w:val="none" w:sz="0" w:space="0" w:color="auto"/>
        <w:right w:val="none" w:sz="0" w:space="0" w:color="auto"/>
      </w:divBdr>
    </w:div>
    <w:div w:id="1004168010">
      <w:bodyDiv w:val="1"/>
      <w:marLeft w:val="0"/>
      <w:marRight w:val="0"/>
      <w:marTop w:val="0"/>
      <w:marBottom w:val="0"/>
      <w:divBdr>
        <w:top w:val="none" w:sz="0" w:space="0" w:color="auto"/>
        <w:left w:val="none" w:sz="0" w:space="0" w:color="auto"/>
        <w:bottom w:val="none" w:sz="0" w:space="0" w:color="auto"/>
        <w:right w:val="none" w:sz="0" w:space="0" w:color="auto"/>
      </w:divBdr>
    </w:div>
    <w:div w:id="1146701672">
      <w:bodyDiv w:val="1"/>
      <w:marLeft w:val="0"/>
      <w:marRight w:val="0"/>
      <w:marTop w:val="0"/>
      <w:marBottom w:val="0"/>
      <w:divBdr>
        <w:top w:val="none" w:sz="0" w:space="0" w:color="auto"/>
        <w:left w:val="none" w:sz="0" w:space="0" w:color="auto"/>
        <w:bottom w:val="none" w:sz="0" w:space="0" w:color="auto"/>
        <w:right w:val="none" w:sz="0" w:space="0" w:color="auto"/>
      </w:divBdr>
    </w:div>
    <w:div w:id="1205291876">
      <w:bodyDiv w:val="1"/>
      <w:marLeft w:val="0"/>
      <w:marRight w:val="0"/>
      <w:marTop w:val="0"/>
      <w:marBottom w:val="0"/>
      <w:divBdr>
        <w:top w:val="none" w:sz="0" w:space="0" w:color="auto"/>
        <w:left w:val="none" w:sz="0" w:space="0" w:color="auto"/>
        <w:bottom w:val="none" w:sz="0" w:space="0" w:color="auto"/>
        <w:right w:val="none" w:sz="0" w:space="0" w:color="auto"/>
      </w:divBdr>
    </w:div>
    <w:div w:id="1396005067">
      <w:bodyDiv w:val="1"/>
      <w:marLeft w:val="0"/>
      <w:marRight w:val="0"/>
      <w:marTop w:val="0"/>
      <w:marBottom w:val="0"/>
      <w:divBdr>
        <w:top w:val="none" w:sz="0" w:space="0" w:color="auto"/>
        <w:left w:val="none" w:sz="0" w:space="0" w:color="auto"/>
        <w:bottom w:val="none" w:sz="0" w:space="0" w:color="auto"/>
        <w:right w:val="none" w:sz="0" w:space="0" w:color="auto"/>
      </w:divBdr>
    </w:div>
    <w:div w:id="1908611996">
      <w:bodyDiv w:val="1"/>
      <w:marLeft w:val="0"/>
      <w:marRight w:val="0"/>
      <w:marTop w:val="0"/>
      <w:marBottom w:val="0"/>
      <w:divBdr>
        <w:top w:val="none" w:sz="0" w:space="0" w:color="auto"/>
        <w:left w:val="none" w:sz="0" w:space="0" w:color="auto"/>
        <w:bottom w:val="none" w:sz="0" w:space="0" w:color="auto"/>
        <w:right w:val="none" w:sz="0" w:space="0" w:color="auto"/>
      </w:divBdr>
    </w:div>
    <w:div w:id="1921792845">
      <w:bodyDiv w:val="1"/>
      <w:marLeft w:val="0"/>
      <w:marRight w:val="0"/>
      <w:marTop w:val="0"/>
      <w:marBottom w:val="0"/>
      <w:divBdr>
        <w:top w:val="none" w:sz="0" w:space="0" w:color="auto"/>
        <w:left w:val="none" w:sz="0" w:space="0" w:color="auto"/>
        <w:bottom w:val="none" w:sz="0" w:space="0" w:color="auto"/>
        <w:right w:val="none" w:sz="0" w:space="0" w:color="auto"/>
      </w:divBdr>
    </w:div>
    <w:div w:id="205346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D8F5D-22ED-4E7F-B805-B060A5CA8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CD40225F.dotm</Template>
  <TotalTime>0</TotalTime>
  <Pages>4</Pages>
  <Words>428</Words>
  <Characters>2354</Characters>
  <Application>Microsoft Office Word</Application>
  <DocSecurity>4</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Werkkaart template Milieu-educatie Den Haag</vt:lpstr>
      <vt:lpstr/>
    </vt:vector>
  </TitlesOfParts>
  <Company>Microsoft</Company>
  <LinksUpToDate>false</LinksUpToDate>
  <CharactersWithSpaces>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Werkkaart template Milieu-educatie Den Haag</dc:title>
  <dc:creator>Dammers, R.</dc:creator>
  <cp:lastModifiedBy>Dammers, R.</cp:lastModifiedBy>
  <cp:revision>2</cp:revision>
  <dcterms:created xsi:type="dcterms:W3CDTF">2019-09-30T10:12:00Z</dcterms:created>
  <dcterms:modified xsi:type="dcterms:W3CDTF">2019-09-30T10:12:00Z</dcterms:modified>
  <cp:category>Werkkaart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xtDoelPag1">
    <vt:lpwstr>2</vt:lpwstr>
  </property>
  <property fmtid="{D5CDD505-2E9C-101B-9397-08002B2CF9AE}" pid="3" name="txtTitelPag1">
    <vt:lpwstr>1</vt:lpwstr>
  </property>
  <property fmtid="{D5CDD505-2E9C-101B-9397-08002B2CF9AE}" pid="4" name="txtTitelPag2">
    <vt:lpwstr>4</vt:lpwstr>
  </property>
  <property fmtid="{D5CDD505-2E9C-101B-9397-08002B2CF9AE}" pid="5" name="txtDoelPag2">
    <vt:lpwstr>5</vt:lpwstr>
  </property>
</Properties>
</file>